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10EEF" w14:textId="77777777" w:rsidR="00820B67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</w:p>
    <w:p w14:paraId="70D1FF93" w14:textId="7F32F154" w:rsidR="00EE1317" w:rsidRPr="000372AE" w:rsidRDefault="00014E09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File-less malware analysis</w:t>
      </w:r>
    </w:p>
    <w:p w14:paraId="43469566" w14:textId="77777777" w:rsidR="00E26BD9" w:rsidRPr="00E26BD9" w:rsidRDefault="00E26BD9" w:rsidP="00E26BD9"/>
    <w:p w14:paraId="05DE5295" w14:textId="35FBA15C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</w:t>
      </w:r>
      <w:r w:rsidR="00C83758">
        <w:t>2</w:t>
      </w:r>
      <w:r w:rsidRPr="000372AE">
        <w:t xml:space="preserve">: </w:t>
      </w:r>
      <w:r w:rsidR="00B33E40">
        <w:t>Writing a c</w:t>
      </w:r>
      <w:r w:rsidR="007B227D">
        <w:t>LA</w:t>
      </w:r>
      <w:bookmarkStart w:id="0" w:name="_GoBack"/>
      <w:bookmarkEnd w:id="0"/>
      <w:r w:rsidR="00B33E40">
        <w:t xml:space="preserve">ssifier for </w:t>
      </w:r>
      <w:r w:rsidR="009F11A5">
        <w:t>file-less malware</w:t>
      </w:r>
    </w:p>
    <w:p w14:paraId="28A18B20" w14:textId="3965A3A1" w:rsidR="00AC3405" w:rsidRDefault="00676BCF" w:rsidP="00E26BD9">
      <w:pPr>
        <w:rPr>
          <w:sz w:val="24"/>
          <w:szCs w:val="24"/>
        </w:rPr>
      </w:pPr>
      <w:bookmarkStart w:id="1" w:name="_bookmark1"/>
      <w:bookmarkEnd w:id="1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AC3405">
        <w:rPr>
          <w:sz w:val="24"/>
          <w:szCs w:val="24"/>
        </w:rPr>
        <w:t xml:space="preserve">This lab is to classify the records of activities to predict if they belong to </w:t>
      </w:r>
      <w:r w:rsidR="00694427">
        <w:rPr>
          <w:sz w:val="24"/>
          <w:szCs w:val="24"/>
          <w:lang w:eastAsia="zh-CN"/>
        </w:rPr>
        <w:t>good</w:t>
      </w:r>
      <w:r w:rsidR="00694427">
        <w:rPr>
          <w:sz w:val="24"/>
          <w:szCs w:val="24"/>
        </w:rPr>
        <w:t xml:space="preserve"> ware</w:t>
      </w:r>
      <w:r w:rsidR="00AC3405">
        <w:rPr>
          <w:sz w:val="24"/>
          <w:szCs w:val="24"/>
        </w:rPr>
        <w:t xml:space="preserve"> or file-less malware</w:t>
      </w:r>
      <w:r w:rsidR="00AC3405" w:rsidRPr="00540751">
        <w:rPr>
          <w:sz w:val="24"/>
          <w:szCs w:val="24"/>
        </w:rPr>
        <w:t>.</w:t>
      </w:r>
    </w:p>
    <w:p w14:paraId="37C4DCA0" w14:textId="13C1F194" w:rsidR="00AC3405" w:rsidRDefault="00AC3405" w:rsidP="00AC340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40751">
        <w:rPr>
          <w:sz w:val="24"/>
          <w:szCs w:val="24"/>
        </w:rPr>
        <w:t xml:space="preserve">The dataset contains </w:t>
      </w:r>
      <w:r>
        <w:rPr>
          <w:sz w:val="24"/>
          <w:szCs w:val="24"/>
        </w:rPr>
        <w:t>142 instances (92 instances are malware and 50 instances are non-malware)</w:t>
      </w:r>
      <w:r w:rsidRPr="00540751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Pr="00540751">
        <w:rPr>
          <w:sz w:val="24"/>
          <w:szCs w:val="24"/>
        </w:rPr>
        <w:t xml:space="preserve"> </w:t>
      </w:r>
      <w:r>
        <w:rPr>
          <w:sz w:val="24"/>
          <w:szCs w:val="24"/>
        </w:rPr>
        <w:t>1000</w:t>
      </w:r>
      <w:r w:rsidRPr="00540751">
        <w:rPr>
          <w:sz w:val="24"/>
          <w:szCs w:val="24"/>
        </w:rPr>
        <w:t xml:space="preserve"> features.</w:t>
      </w:r>
      <w:r>
        <w:rPr>
          <w:sz w:val="24"/>
          <w:szCs w:val="24"/>
        </w:rPr>
        <w:t xml:space="preserve"> </w:t>
      </w:r>
    </w:p>
    <w:p w14:paraId="125D82B3" w14:textId="53A3C7A5" w:rsidR="00AC3405" w:rsidRDefault="00694427" w:rsidP="00AC3405">
      <w:pPr>
        <w:pStyle w:val="ListParagraph"/>
        <w:rPr>
          <w:sz w:val="24"/>
          <w:szCs w:val="24"/>
        </w:rPr>
      </w:pPr>
      <w:r w:rsidRPr="00694427">
        <w:rPr>
          <w:noProof/>
          <w:sz w:val="24"/>
          <w:szCs w:val="24"/>
        </w:rPr>
        <w:drawing>
          <wp:inline distT="0" distB="0" distL="0" distR="0" wp14:anchorId="1315501C" wp14:editId="1409B650">
            <wp:extent cx="5095631" cy="263551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198" cy="26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E1B4" w14:textId="0754FC7C" w:rsidR="00694427" w:rsidRDefault="00694427" w:rsidP="00AC3405">
      <w:pPr>
        <w:pStyle w:val="ListParagraph"/>
        <w:rPr>
          <w:sz w:val="24"/>
          <w:szCs w:val="24"/>
        </w:rPr>
      </w:pPr>
      <w:r w:rsidRPr="00694427">
        <w:rPr>
          <w:noProof/>
          <w:sz w:val="24"/>
          <w:szCs w:val="24"/>
        </w:rPr>
        <w:drawing>
          <wp:inline distT="0" distB="0" distL="0" distR="0" wp14:anchorId="6266DCC3" wp14:editId="1940FBBE">
            <wp:extent cx="5095240" cy="305714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090" cy="30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168B" w14:textId="29EAF86A" w:rsidR="00AC3405" w:rsidRDefault="00AC3405" w:rsidP="00AC340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The features and class values are both parsed from the log files.</w:t>
      </w:r>
    </w:p>
    <w:p w14:paraId="15571BC3" w14:textId="7009CF44" w:rsidR="00694427" w:rsidRPr="00694427" w:rsidRDefault="00694427" w:rsidP="0069442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94427">
        <w:rPr>
          <w:sz w:val="24"/>
          <w:szCs w:val="24"/>
        </w:rPr>
        <w:t>Tasks:</w:t>
      </w:r>
    </w:p>
    <w:p w14:paraId="31BBEF29" w14:textId="253C4CB2" w:rsid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Use WEKA to input the dataset and perform the classification</w:t>
      </w:r>
    </w:p>
    <w:p w14:paraId="11D2B9C2" w14:textId="5B737DF6" w:rsid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Write a python script based on</w:t>
      </w:r>
      <w:r w:rsidR="00694427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library to implement the classifiers</w:t>
      </w:r>
    </w:p>
    <w:p w14:paraId="15A52479" w14:textId="68B152BD" w:rsidR="00232AE9" w:rsidRP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Write a python script based on </w:t>
      </w:r>
      <w:proofErr w:type="spellStart"/>
      <w:r>
        <w:rPr>
          <w:sz w:val="24"/>
          <w:szCs w:val="24"/>
        </w:rPr>
        <w:t>Tensorflow</w:t>
      </w:r>
      <w:proofErr w:type="spellEnd"/>
      <w:r>
        <w:rPr>
          <w:sz w:val="24"/>
          <w:szCs w:val="24"/>
        </w:rPr>
        <w:t xml:space="preserve"> framework to implement the classifier.</w:t>
      </w:r>
    </w:p>
    <w:p w14:paraId="6A87AC99" w14:textId="37ECB09A" w:rsidR="00676BCF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41AB0B05" w14:textId="77777777" w:rsidR="00AC3405" w:rsidRPr="00875BC2" w:rsidRDefault="00AC3405" w:rsidP="00AC3405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 or Windows system</w:t>
      </w:r>
    </w:p>
    <w:p w14:paraId="59D2A757" w14:textId="77777777" w:rsidR="00AC3405" w:rsidRPr="00875BC2" w:rsidRDefault="00AC3405" w:rsidP="00AC3405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WEKA should be installed</w:t>
      </w:r>
    </w:p>
    <w:p w14:paraId="0E3FD3BF" w14:textId="5C87958A" w:rsidR="00AC3405" w:rsidRPr="00AC3405" w:rsidRDefault="00AC3405" w:rsidP="00676BCF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71F54E5C" w14:textId="77777777" w:rsidR="00676BCF" w:rsidRPr="00206687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</w:p>
    <w:p w14:paraId="47F87EEE" w14:textId="77777777" w:rsidR="002644E2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082C10A0" w14:textId="6D0668AF" w:rsidR="002644E2" w:rsidRDefault="00E26BD9" w:rsidP="002644E2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 w:rsidRPr="000372AE">
        <w:rPr>
          <w:sz w:val="24"/>
          <w:szCs w:val="24"/>
        </w:rPr>
        <w:t xml:space="preserve">For this lab you will need </w:t>
      </w:r>
      <w:r w:rsidR="00302CCB">
        <w:rPr>
          <w:sz w:val="24"/>
          <w:szCs w:val="24"/>
        </w:rPr>
        <w:t>only one file (</w:t>
      </w:r>
      <w:r w:rsidR="009F11A5">
        <w:rPr>
          <w:sz w:val="24"/>
          <w:szCs w:val="24"/>
        </w:rPr>
        <w:t>file_less</w:t>
      </w:r>
      <w:r w:rsidR="00302CCB">
        <w:rPr>
          <w:sz w:val="24"/>
          <w:szCs w:val="24"/>
        </w:rPr>
        <w:t>.csv)</w:t>
      </w:r>
      <w:r w:rsidR="00540751">
        <w:rPr>
          <w:sz w:val="24"/>
          <w:szCs w:val="24"/>
        </w:rPr>
        <w:t xml:space="preserve"> for </w:t>
      </w:r>
      <w:r w:rsidR="00302CCB">
        <w:rPr>
          <w:sz w:val="24"/>
          <w:szCs w:val="24"/>
        </w:rPr>
        <w:t xml:space="preserve">both </w:t>
      </w:r>
      <w:r w:rsidR="00540751">
        <w:rPr>
          <w:sz w:val="24"/>
          <w:szCs w:val="24"/>
        </w:rPr>
        <w:t>WEKA and python script</w:t>
      </w:r>
      <w:r w:rsidR="00694427">
        <w:rPr>
          <w:sz w:val="24"/>
          <w:szCs w:val="24"/>
        </w:rPr>
        <w:t>s</w:t>
      </w:r>
      <w:r w:rsidR="00540751">
        <w:rPr>
          <w:sz w:val="24"/>
          <w:szCs w:val="24"/>
        </w:rPr>
        <w:t>.</w:t>
      </w:r>
      <w:r w:rsidR="00B33E40">
        <w:rPr>
          <w:sz w:val="24"/>
          <w:szCs w:val="24"/>
        </w:rPr>
        <w:t xml:space="preserve"> </w:t>
      </w:r>
    </w:p>
    <w:p w14:paraId="039FCF20" w14:textId="07B6BAE1" w:rsidR="00A92268" w:rsidRPr="000372AE" w:rsidRDefault="00540751" w:rsidP="002644E2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B33E40">
        <w:rPr>
          <w:sz w:val="24"/>
          <w:szCs w:val="24"/>
        </w:rPr>
        <w:t xml:space="preserve">he </w:t>
      </w:r>
      <w:r w:rsidR="009F11A5">
        <w:rPr>
          <w:sz w:val="24"/>
          <w:szCs w:val="24"/>
        </w:rPr>
        <w:t>first</w:t>
      </w:r>
      <w:r w:rsidR="00B33E40">
        <w:rPr>
          <w:sz w:val="24"/>
          <w:szCs w:val="24"/>
        </w:rPr>
        <w:t xml:space="preserve"> column is the class value, others 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591623A0" w14:textId="32C5378E" w:rsidR="00333FF8" w:rsidRPr="009F11A5" w:rsidRDefault="00E26BD9" w:rsidP="009F11A5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>Lab exercise 1</w:t>
      </w:r>
    </w:p>
    <w:p w14:paraId="5B70EDCC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>Import data into WEKA (explorer), the files of type should be specified (csv).</w:t>
      </w:r>
    </w:p>
    <w:p w14:paraId="165F96C9" w14:textId="063A0BD5" w:rsidR="002644E2" w:rsidRDefault="002644E2" w:rsidP="002644E2">
      <w:pPr>
        <w:pStyle w:val="ListParagraph"/>
        <w:ind w:left="360"/>
      </w:pPr>
      <w:r w:rsidRPr="002644E2">
        <w:rPr>
          <w:noProof/>
        </w:rPr>
        <w:drawing>
          <wp:inline distT="0" distB="0" distL="0" distR="0" wp14:anchorId="54D250A5" wp14:editId="28E2450F">
            <wp:extent cx="4322731" cy="22748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431" cy="22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512B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 xml:space="preserve">Choose a proper classifier, such as </w:t>
      </w:r>
      <w:proofErr w:type="spellStart"/>
      <w:r>
        <w:t>RandomForest</w:t>
      </w:r>
      <w:proofErr w:type="spellEnd"/>
    </w:p>
    <w:p w14:paraId="61BEC8A5" w14:textId="77777777" w:rsidR="002644E2" w:rsidRDefault="002644E2" w:rsidP="002644E2">
      <w:pPr>
        <w:pStyle w:val="ListParagraph"/>
        <w:ind w:left="360"/>
      </w:pPr>
      <w:r w:rsidRPr="00875BC2">
        <w:rPr>
          <w:noProof/>
        </w:rPr>
        <w:lastRenderedPageBreak/>
        <w:drawing>
          <wp:inline distT="0" distB="0" distL="0" distR="0" wp14:anchorId="1E0828AF" wp14:editId="3A0D8130">
            <wp:extent cx="1853398" cy="284047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379" cy="28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3CAD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>Specify the test option and the column of class</w:t>
      </w:r>
    </w:p>
    <w:p w14:paraId="2C7B088E" w14:textId="77777777" w:rsidR="00E96A80" w:rsidRDefault="00E96A80" w:rsidP="00E96A80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2</w:t>
      </w:r>
    </w:p>
    <w:p w14:paraId="32B32AE0" w14:textId="77777777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need to implement several classifiers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>.</w:t>
      </w:r>
    </w:p>
    <w:p w14:paraId="1E80A75F" w14:textId="0D06F640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Import </w:t>
      </w:r>
      <w:proofErr w:type="spellStart"/>
      <w:r w:rsidR="00694427">
        <w:rPr>
          <w:sz w:val="24"/>
          <w:szCs w:val="24"/>
        </w:rPr>
        <w:t>sklearn</w:t>
      </w:r>
      <w:proofErr w:type="spellEnd"/>
      <w:r w:rsidR="00694427">
        <w:rPr>
          <w:sz w:val="24"/>
          <w:szCs w:val="24"/>
        </w:rPr>
        <w:t xml:space="preserve"> code and</w:t>
      </w:r>
      <w:r>
        <w:rPr>
          <w:sz w:val="24"/>
          <w:szCs w:val="24"/>
        </w:rPr>
        <w:t xml:space="preserve"> required libraries</w:t>
      </w:r>
    </w:p>
    <w:p w14:paraId="48A1B2BD" w14:textId="77777777" w:rsidR="002644E2" w:rsidRPr="00875BC2" w:rsidRDefault="002644E2" w:rsidP="002644E2">
      <w:pPr>
        <w:pStyle w:val="ListParagraph"/>
        <w:ind w:left="360"/>
        <w:rPr>
          <w:sz w:val="24"/>
          <w:szCs w:val="24"/>
        </w:rPr>
      </w:pPr>
      <w:r w:rsidRPr="001B353E">
        <w:rPr>
          <w:noProof/>
          <w:sz w:val="24"/>
        </w:rPr>
        <w:drawing>
          <wp:inline distT="0" distB="0" distL="0" distR="0" wp14:anchorId="5EBEB614" wp14:editId="555BFA07">
            <wp:extent cx="4239522" cy="1449658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643" cy="145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E495" w14:textId="69B4D552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875BC2">
        <w:rPr>
          <w:sz w:val="24"/>
          <w:szCs w:val="24"/>
        </w:rPr>
        <w:t xml:space="preserve">Read the features and class values from </w:t>
      </w:r>
      <w:r w:rsidR="00C83758">
        <w:rPr>
          <w:rFonts w:hint="eastAsia"/>
          <w:sz w:val="24"/>
          <w:szCs w:val="24"/>
          <w:lang w:eastAsia="zh-CN"/>
        </w:rPr>
        <w:t>malware</w:t>
      </w:r>
      <w:r w:rsidRPr="00875BC2">
        <w:rPr>
          <w:rFonts w:hint="eastAsia"/>
          <w:sz w:val="24"/>
          <w:szCs w:val="24"/>
          <w:lang w:eastAsia="zh-CN"/>
        </w:rPr>
        <w:t xml:space="preserve"> </w:t>
      </w:r>
      <w:r w:rsidRPr="00875BC2">
        <w:rPr>
          <w:sz w:val="24"/>
          <w:szCs w:val="24"/>
        </w:rPr>
        <w:t>dataset</w:t>
      </w:r>
      <w:r>
        <w:rPr>
          <w:sz w:val="24"/>
          <w:szCs w:val="24"/>
        </w:rPr>
        <w:t xml:space="preserve"> with proper method</w:t>
      </w:r>
    </w:p>
    <w:p w14:paraId="4D1825DC" w14:textId="703CA09F" w:rsidR="002644E2" w:rsidRDefault="00694427" w:rsidP="002644E2">
      <w:pPr>
        <w:pStyle w:val="ListParagraph"/>
        <w:ind w:left="360"/>
        <w:rPr>
          <w:sz w:val="24"/>
          <w:szCs w:val="24"/>
        </w:rPr>
      </w:pPr>
      <w:r w:rsidRPr="00694427">
        <w:rPr>
          <w:noProof/>
          <w:sz w:val="24"/>
          <w:szCs w:val="24"/>
        </w:rPr>
        <w:drawing>
          <wp:inline distT="0" distB="0" distL="0" distR="0" wp14:anchorId="60EAEC65" wp14:editId="53D1847C">
            <wp:extent cx="5829300" cy="620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3AF8" w14:textId="21FFF420" w:rsidR="002644E2" w:rsidRPr="006E1F0F" w:rsidRDefault="00C83758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>file_less</w:t>
      </w:r>
      <w:r w:rsidR="002644E2" w:rsidRPr="006E1F0F">
        <w:rPr>
          <w:color w:val="1481AB" w:themeColor="accent1" w:themeShade="BF"/>
          <w:sz w:val="24"/>
          <w:szCs w:val="22"/>
        </w:rPr>
        <w:t>.csv is the name of the file.</w:t>
      </w:r>
    </w:p>
    <w:p w14:paraId="3CF011F6" w14:textId="77777777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delimiter indicates the character to split the data in a row.</w:t>
      </w:r>
    </w:p>
    <w:p w14:paraId="60EDEA59" w14:textId="7849539D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usecols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which columns will be read. For features, the columns </w:t>
      </w:r>
      <w:r w:rsidR="00C83758">
        <w:rPr>
          <w:color w:val="1481AB" w:themeColor="accent1" w:themeShade="BF"/>
          <w:sz w:val="24"/>
          <w:szCs w:val="22"/>
        </w:rPr>
        <w:t>from 2 to 100</w:t>
      </w:r>
      <w:r w:rsidR="00FF2CC6">
        <w:rPr>
          <w:color w:val="1481AB" w:themeColor="accent1" w:themeShade="BF"/>
          <w:sz w:val="24"/>
          <w:szCs w:val="22"/>
        </w:rPr>
        <w:t>0</w:t>
      </w:r>
      <w:r w:rsidRPr="006E1F0F">
        <w:rPr>
          <w:color w:val="1481AB" w:themeColor="accent1" w:themeShade="BF"/>
          <w:sz w:val="24"/>
          <w:szCs w:val="22"/>
        </w:rPr>
        <w:t xml:space="preserve"> will be read. For class values, the </w:t>
      </w:r>
      <w:r w:rsidR="00C83758">
        <w:rPr>
          <w:color w:val="1481AB" w:themeColor="accent1" w:themeShade="BF"/>
          <w:sz w:val="24"/>
          <w:szCs w:val="22"/>
        </w:rPr>
        <w:t>first</w:t>
      </w:r>
      <w:r w:rsidRPr="006E1F0F">
        <w:rPr>
          <w:color w:val="1481AB" w:themeColor="accent1" w:themeShade="BF"/>
          <w:sz w:val="24"/>
          <w:szCs w:val="22"/>
        </w:rPr>
        <w:t xml:space="preserve"> columns of the rows will be read.</w:t>
      </w:r>
    </w:p>
    <w:p w14:paraId="22444C53" w14:textId="77777777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dtype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the type of data to read</w:t>
      </w:r>
    </w:p>
    <w:p w14:paraId="3130C686" w14:textId="77777777" w:rsidR="002644E2" w:rsidRPr="001B353E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lastRenderedPageBreak/>
        <w:t xml:space="preserve">Since the first line of the file is names for each column, we set </w:t>
      </w:r>
      <w:proofErr w:type="spellStart"/>
      <w:r w:rsidRPr="006E1F0F">
        <w:rPr>
          <w:color w:val="1481AB" w:themeColor="accent1" w:themeShade="BF"/>
          <w:sz w:val="24"/>
          <w:szCs w:val="22"/>
        </w:rPr>
        <w:t>skip_header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to 1 to avoid read the first row.</w:t>
      </w:r>
    </w:p>
    <w:p w14:paraId="373CC943" w14:textId="1CEB3985" w:rsidR="002644E2" w:rsidRDefault="00694427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eastAsia="zh-CN"/>
        </w:rPr>
        <w:t>S</w:t>
      </w:r>
      <w:r w:rsidR="002644E2">
        <w:rPr>
          <w:sz w:val="24"/>
          <w:szCs w:val="24"/>
          <w:lang w:eastAsia="zh-CN"/>
        </w:rPr>
        <w:t xml:space="preserve">plit the dataset. </w:t>
      </w:r>
      <w:r w:rsidR="002644E2" w:rsidRPr="00333FF8">
        <w:rPr>
          <w:rFonts w:hint="eastAsia"/>
          <w:sz w:val="24"/>
          <w:szCs w:val="24"/>
          <w:lang w:eastAsia="zh-CN"/>
        </w:rPr>
        <w:t>W</w:t>
      </w:r>
      <w:r w:rsidR="002644E2" w:rsidRPr="00333FF8">
        <w:rPr>
          <w:sz w:val="24"/>
          <w:szCs w:val="24"/>
        </w:rPr>
        <w:t xml:space="preserve">hen you finish the preprocess step, you can write </w:t>
      </w:r>
      <w:r w:rsidR="002644E2">
        <w:rPr>
          <w:sz w:val="24"/>
          <w:szCs w:val="24"/>
        </w:rPr>
        <w:t xml:space="preserve">the python script with the use of </w:t>
      </w:r>
      <w:proofErr w:type="spellStart"/>
      <w:r w:rsidR="002644E2">
        <w:rPr>
          <w:sz w:val="24"/>
          <w:szCs w:val="24"/>
        </w:rPr>
        <w:t>sklearn</w:t>
      </w:r>
      <w:proofErr w:type="spellEnd"/>
      <w:r w:rsidR="002644E2">
        <w:rPr>
          <w:sz w:val="24"/>
          <w:szCs w:val="24"/>
        </w:rPr>
        <w:t xml:space="preserve"> package to build your architecture of classifier.</w:t>
      </w:r>
    </w:p>
    <w:p w14:paraId="3201ED3A" w14:textId="75F6C72D" w:rsidR="002644E2" w:rsidRDefault="00A44F21" w:rsidP="002644E2">
      <w:pPr>
        <w:pStyle w:val="ListParagraph"/>
        <w:ind w:left="360"/>
        <w:rPr>
          <w:sz w:val="24"/>
          <w:szCs w:val="24"/>
        </w:rPr>
      </w:pPr>
      <w:r w:rsidRPr="00D964EE">
        <w:rPr>
          <w:noProof/>
          <w:sz w:val="24"/>
        </w:rPr>
        <w:drawing>
          <wp:inline distT="0" distB="0" distL="0" distR="0" wp14:anchorId="17440B20" wp14:editId="4A898F36">
            <wp:extent cx="6251269" cy="508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0197" cy="5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9467" w14:textId="070A7392" w:rsidR="002644E2" w:rsidRDefault="002644E2" w:rsidP="00CD369C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1B353E">
        <w:rPr>
          <w:color w:val="1481AB" w:themeColor="accent1" w:themeShade="BF"/>
          <w:sz w:val="24"/>
          <w:szCs w:val="22"/>
        </w:rPr>
        <w:t>random_state</w:t>
      </w:r>
      <w:proofErr w:type="spellEnd"/>
      <w:r w:rsidRPr="001B353E">
        <w:rPr>
          <w:color w:val="1481AB" w:themeColor="accent1" w:themeShade="BF"/>
          <w:sz w:val="24"/>
          <w:szCs w:val="22"/>
        </w:rPr>
        <w:t xml:space="preserve"> is the seed used by the random number generator</w:t>
      </w:r>
    </w:p>
    <w:p w14:paraId="370049C2" w14:textId="76457BF9" w:rsidR="00694427" w:rsidRPr="001B353E" w:rsidRDefault="00694427" w:rsidP="00CD369C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>This is for the decision tree:</w:t>
      </w:r>
    </w:p>
    <w:p w14:paraId="24A7EE17" w14:textId="23E78E86" w:rsidR="002644E2" w:rsidRDefault="000E3C53" w:rsidP="002644E2">
      <w:pPr>
        <w:pStyle w:val="ListParagraph"/>
        <w:ind w:left="360"/>
        <w:rPr>
          <w:sz w:val="24"/>
          <w:szCs w:val="24"/>
        </w:rPr>
      </w:pPr>
      <w:r w:rsidRPr="000E3C53">
        <w:rPr>
          <w:noProof/>
          <w:sz w:val="24"/>
          <w:szCs w:val="24"/>
        </w:rPr>
        <w:drawing>
          <wp:inline distT="0" distB="0" distL="0" distR="0" wp14:anchorId="05536474" wp14:editId="247F132D">
            <wp:extent cx="4906536" cy="72154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011" cy="7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A472" w14:textId="77777777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2B629D2E" w14:textId="77777777" w:rsidR="002644E2" w:rsidRDefault="002644E2" w:rsidP="002644E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drawing>
          <wp:inline distT="0" distB="0" distL="0" distR="0" wp14:anchorId="1B06F742" wp14:editId="75484FC1">
            <wp:extent cx="4426085" cy="166002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153" cy="1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DE9F" w14:textId="26658B8D" w:rsidR="00695F95" w:rsidRPr="002644E2" w:rsidRDefault="002644E2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Implement the classifiers based on Logistic Regression, Decision Tree, </w:t>
      </w:r>
      <w:r w:rsidR="000E3C53">
        <w:rPr>
          <w:sz w:val="24"/>
          <w:szCs w:val="24"/>
        </w:rPr>
        <w:t xml:space="preserve">Naïve Bayes </w:t>
      </w:r>
      <w:r>
        <w:rPr>
          <w:sz w:val="24"/>
          <w:szCs w:val="24"/>
        </w:rPr>
        <w:t>and Random Forest</w:t>
      </w:r>
    </w:p>
    <w:p w14:paraId="52FA6BD7" w14:textId="30B85084" w:rsidR="00695F95" w:rsidRPr="000372AE" w:rsidRDefault="00695F95" w:rsidP="00695F95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3</w:t>
      </w:r>
    </w:p>
    <w:p w14:paraId="0A955D56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Use the same data you use in the exercise 1 and 2.</w:t>
      </w:r>
    </w:p>
    <w:p w14:paraId="1F2A584D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proofErr w:type="spellEnd"/>
    </w:p>
    <w:p w14:paraId="368A5452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73D1992A" w14:textId="77777777" w:rsidR="001A1C82" w:rsidRDefault="001A1C82" w:rsidP="001A1C82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7532D60E" wp14:editId="18EDF1C4">
            <wp:extent cx="5266183" cy="157870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0233" cy="159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D61F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lastRenderedPageBreak/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213C3277" w14:textId="77777777" w:rsidR="001A1C82" w:rsidRPr="001B353E" w:rsidRDefault="001A1C82" w:rsidP="001A1C82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 and number of epochs for artificial neural network</w:t>
      </w:r>
    </w:p>
    <w:p w14:paraId="1D68B27C" w14:textId="335A733A" w:rsidR="001A1C82" w:rsidRPr="001B353E" w:rsidRDefault="001A1C82" w:rsidP="001A1C82">
      <w:pPr>
        <w:pStyle w:val="ListParagraph"/>
        <w:ind w:left="360"/>
        <w:rPr>
          <w:sz w:val="24"/>
          <w:szCs w:val="24"/>
          <w:lang w:eastAsia="zh-CN"/>
        </w:rPr>
      </w:pPr>
      <w:r w:rsidRPr="001A1C82">
        <w:rPr>
          <w:noProof/>
          <w:sz w:val="24"/>
          <w:szCs w:val="24"/>
          <w:lang w:eastAsia="zh-CN"/>
        </w:rPr>
        <w:drawing>
          <wp:inline distT="0" distB="0" distL="0" distR="0" wp14:anchorId="30034F37" wp14:editId="3E0B6D20">
            <wp:extent cx="2364058" cy="521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7388" cy="5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FBD0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4C304051" w14:textId="688EE0D5" w:rsidR="001A1C82" w:rsidRDefault="00CF4FD1" w:rsidP="001A1C82">
      <w:pPr>
        <w:pStyle w:val="ListParagraph"/>
        <w:ind w:left="360"/>
        <w:rPr>
          <w:sz w:val="24"/>
          <w:szCs w:val="24"/>
          <w:lang w:eastAsia="zh-CN"/>
        </w:rPr>
      </w:pPr>
      <w:r w:rsidRPr="00CF4FD1">
        <w:rPr>
          <w:noProof/>
          <w:sz w:val="24"/>
          <w:szCs w:val="24"/>
          <w:lang w:eastAsia="zh-CN"/>
        </w:rPr>
        <w:drawing>
          <wp:inline distT="0" distB="0" distL="0" distR="0" wp14:anchorId="0AB6B74B" wp14:editId="67EC1FDA">
            <wp:extent cx="5829300" cy="19113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4384" w14:textId="7DBF6E24" w:rsidR="00CF4FD1" w:rsidRDefault="00CF4FD1" w:rsidP="001A1C82">
      <w:pPr>
        <w:pStyle w:val="ListParagraph"/>
        <w:ind w:left="360"/>
        <w:rPr>
          <w:sz w:val="24"/>
          <w:szCs w:val="24"/>
          <w:lang w:eastAsia="zh-CN"/>
        </w:rPr>
      </w:pPr>
      <w:r w:rsidRPr="00CF4FD1">
        <w:rPr>
          <w:noProof/>
          <w:sz w:val="24"/>
          <w:szCs w:val="24"/>
          <w:lang w:eastAsia="zh-CN"/>
        </w:rPr>
        <w:drawing>
          <wp:inline distT="0" distB="0" distL="0" distR="0" wp14:anchorId="33F15CB5" wp14:editId="75A268E5">
            <wp:extent cx="5829300" cy="11233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3086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Split the dataset after preprocessing and define the parameters to store the shape of placeholder.</w:t>
      </w:r>
    </w:p>
    <w:p w14:paraId="57F2815C" w14:textId="4FEE87AD" w:rsidR="001A1C82" w:rsidRDefault="00694427" w:rsidP="001A1C82">
      <w:pPr>
        <w:pStyle w:val="ListParagraph"/>
        <w:ind w:left="360"/>
        <w:rPr>
          <w:sz w:val="24"/>
          <w:szCs w:val="24"/>
          <w:lang w:eastAsia="zh-CN"/>
        </w:rPr>
      </w:pPr>
      <w:r w:rsidRPr="00694427">
        <w:rPr>
          <w:noProof/>
          <w:sz w:val="24"/>
          <w:szCs w:val="24"/>
          <w:lang w:eastAsia="zh-CN"/>
        </w:rPr>
        <w:drawing>
          <wp:inline distT="0" distB="0" distL="0" distR="0" wp14:anchorId="0CD7E219" wp14:editId="2B7C8D46">
            <wp:extent cx="5829300" cy="775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89DB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3F0A4B75" w14:textId="77777777" w:rsidR="001A1C82" w:rsidRDefault="001A1C82" w:rsidP="001A1C8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544D5F4C" wp14:editId="07C39DBC">
            <wp:extent cx="5866853" cy="259470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0911" cy="26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AA7D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your own architecture of neural network</w:t>
      </w:r>
    </w:p>
    <w:p w14:paraId="06822EDE" w14:textId="22F67AD9" w:rsidR="001A1C82" w:rsidRPr="00875BC2" w:rsidRDefault="00675FB9" w:rsidP="001A1C82">
      <w:pPr>
        <w:pStyle w:val="ListParagraph"/>
        <w:ind w:left="360"/>
        <w:rPr>
          <w:sz w:val="24"/>
          <w:szCs w:val="24"/>
          <w:lang w:eastAsia="zh-CN"/>
        </w:rPr>
      </w:pPr>
      <w:r w:rsidRPr="00675FB9">
        <w:rPr>
          <w:noProof/>
          <w:sz w:val="24"/>
          <w:szCs w:val="24"/>
          <w:lang w:eastAsia="zh-CN"/>
        </w:rPr>
        <w:drawing>
          <wp:inline distT="0" distB="0" distL="0" distR="0" wp14:anchorId="64D39E76" wp14:editId="3D32577F">
            <wp:extent cx="4892431" cy="5397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8871" cy="54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A9A1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Please print the statistics metrics such as accuracy, recall, precision and f1 score.</w:t>
      </w:r>
    </w:p>
    <w:p w14:paraId="57145B0E" w14:textId="71E3104B" w:rsidR="001A1C82" w:rsidRDefault="001A1C82" w:rsidP="001A1C8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drawing>
          <wp:inline distT="0" distB="0" distL="0" distR="0" wp14:anchorId="2EF50A61" wp14:editId="55C501B2">
            <wp:extent cx="6272238" cy="2352431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4988" cy="23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8FC4" w14:textId="053E7C74" w:rsidR="00E96A80" w:rsidRDefault="001A1C82" w:rsidP="00E96A80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Initialize the variables and placeholders. Then perform the training and testing on iris dataset.</w:t>
      </w:r>
    </w:p>
    <w:p w14:paraId="49392609" w14:textId="2F404DB5" w:rsidR="001A1C82" w:rsidRPr="001A1C82" w:rsidRDefault="001A1C82" w:rsidP="001A1C82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50F1EE52" wp14:editId="27411B25">
            <wp:extent cx="5095629" cy="2547815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5599" cy="25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44476B4F" w14:textId="77777777" w:rsidR="00694427" w:rsidRDefault="00333FF8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</w:t>
      </w:r>
      <w:r w:rsidR="00694427">
        <w:rPr>
          <w:rFonts w:ascii="Verdana" w:hAnsi="Verdana"/>
          <w:spacing w:val="-1"/>
        </w:rPr>
        <w:t>:</w:t>
      </w:r>
    </w:p>
    <w:p w14:paraId="0B6E1EB8" w14:textId="7A54BF1C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 w:hint="eastAsia"/>
          <w:spacing w:val="-1"/>
          <w:lang w:eastAsia="zh-CN"/>
        </w:rPr>
        <w:t>he</w:t>
      </w:r>
      <w:r w:rsidR="00333FF8">
        <w:rPr>
          <w:rFonts w:ascii="Verdana" w:hAnsi="Verdana"/>
          <w:spacing w:val="-1"/>
          <w:lang w:eastAsia="zh-CN"/>
        </w:rPr>
        <w:t xml:space="preserve"> steps you preprocessed data</w:t>
      </w:r>
    </w:p>
    <w:p w14:paraId="6BD99451" w14:textId="1A36EDF0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/>
          <w:spacing w:val="-1"/>
          <w:lang w:eastAsia="zh-CN"/>
        </w:rPr>
        <w:t xml:space="preserve">he necessary code snippet of your classifier and architecture. </w:t>
      </w:r>
    </w:p>
    <w:p w14:paraId="66E307A7" w14:textId="2C42AA3F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/>
          <w:spacing w:val="-1"/>
          <w:lang w:eastAsia="zh-CN"/>
        </w:rPr>
        <w:t xml:space="preserve">he screenshot for both your code snippet and the result are needed. </w:t>
      </w:r>
    </w:p>
    <w:p w14:paraId="39138A79" w14:textId="151BCF0E" w:rsidR="00EE1317" w:rsidRPr="000372AE" w:rsidRDefault="00333FF8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call your file "Lab</w:t>
      </w:r>
      <w:r w:rsidR="00C83758">
        <w:rPr>
          <w:rFonts w:ascii="Verdana" w:hAnsi="Verdana"/>
          <w:spacing w:val="-1"/>
          <w:lang w:eastAsia="zh-CN"/>
        </w:rPr>
        <w:t>2</w:t>
      </w:r>
      <w:r>
        <w:rPr>
          <w:rFonts w:ascii="Verdana" w:hAnsi="Verdana"/>
          <w:spacing w:val="-1"/>
          <w:lang w:eastAsia="zh-CN"/>
        </w:rPr>
        <w:t>_</w:t>
      </w:r>
      <w:r w:rsidR="00D20E05">
        <w:rPr>
          <w:rFonts w:ascii="Verdana" w:hAnsi="Verdana"/>
          <w:spacing w:val="-1"/>
          <w:lang w:eastAsia="zh-CN"/>
        </w:rPr>
        <w:t>Malware</w:t>
      </w:r>
      <w:r w:rsidR="00380CA0">
        <w:rPr>
          <w:rFonts w:ascii="Verdana" w:hAnsi="Verdana"/>
          <w:spacing w:val="-1"/>
          <w:lang w:eastAsia="zh-CN"/>
        </w:rPr>
        <w:t>_</w:t>
      </w:r>
      <w:r>
        <w:rPr>
          <w:rFonts w:ascii="Verdana" w:hAnsi="Verdana"/>
          <w:spacing w:val="-1"/>
          <w:lang w:eastAsia="zh-CN"/>
        </w:rPr>
        <w:t>yourname.doc".</w:t>
      </w:r>
    </w:p>
    <w:sectPr w:rsidR="00EE1317" w:rsidRPr="000372AE" w:rsidSect="0020324C">
      <w:footerReference w:type="default" r:id="rId25"/>
      <w:headerReference w:type="first" r:id="rId26"/>
      <w:footerReference w:type="first" r:id="rId27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53C89" w14:textId="77777777" w:rsidR="005F340A" w:rsidRDefault="005F340A">
      <w:r>
        <w:separator/>
      </w:r>
    </w:p>
  </w:endnote>
  <w:endnote w:type="continuationSeparator" w:id="0">
    <w:p w14:paraId="06324B08" w14:textId="77777777" w:rsidR="005F340A" w:rsidRDefault="005F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7B227D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7B227D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235C7" w14:textId="77777777" w:rsidR="005F340A" w:rsidRDefault="005F340A">
      <w:r>
        <w:separator/>
      </w:r>
    </w:p>
  </w:footnote>
  <w:footnote w:type="continuationSeparator" w:id="0">
    <w:p w14:paraId="78FD174F" w14:textId="77777777" w:rsidR="005F340A" w:rsidRDefault="005F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1660"/>
    <w:multiLevelType w:val="hybridMultilevel"/>
    <w:tmpl w:val="5D526D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57E4"/>
    <w:multiLevelType w:val="hybridMultilevel"/>
    <w:tmpl w:val="F6CA5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65A5"/>
    <w:multiLevelType w:val="hybridMultilevel"/>
    <w:tmpl w:val="5002D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0FC9"/>
    <w:multiLevelType w:val="hybridMultilevel"/>
    <w:tmpl w:val="8D0ED9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44A22"/>
    <w:multiLevelType w:val="hybridMultilevel"/>
    <w:tmpl w:val="68F0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A0009"/>
    <w:multiLevelType w:val="hybridMultilevel"/>
    <w:tmpl w:val="2EA4C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8"/>
  </w:num>
  <w:num w:numId="4">
    <w:abstractNumId w:val="22"/>
  </w:num>
  <w:num w:numId="5">
    <w:abstractNumId w:val="19"/>
  </w:num>
  <w:num w:numId="6">
    <w:abstractNumId w:val="5"/>
  </w:num>
  <w:num w:numId="7">
    <w:abstractNumId w:val="2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8"/>
  </w:num>
  <w:num w:numId="13">
    <w:abstractNumId w:val="14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0"/>
  </w:num>
  <w:num w:numId="18">
    <w:abstractNumId w:val="10"/>
  </w:num>
  <w:num w:numId="19">
    <w:abstractNumId w:val="4"/>
  </w:num>
  <w:num w:numId="20">
    <w:abstractNumId w:val="21"/>
  </w:num>
  <w:num w:numId="21">
    <w:abstractNumId w:val="3"/>
  </w:num>
  <w:num w:numId="22">
    <w:abstractNumId w:val="12"/>
  </w:num>
  <w:num w:numId="23">
    <w:abstractNumId w:val="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14E09"/>
    <w:rsid w:val="000372AE"/>
    <w:rsid w:val="00046ED5"/>
    <w:rsid w:val="000A4BDE"/>
    <w:rsid w:val="000D082B"/>
    <w:rsid w:val="000E3C53"/>
    <w:rsid w:val="000F5149"/>
    <w:rsid w:val="001A011F"/>
    <w:rsid w:val="001A1C82"/>
    <w:rsid w:val="001E68C2"/>
    <w:rsid w:val="0020324C"/>
    <w:rsid w:val="00232AE9"/>
    <w:rsid w:val="002644E2"/>
    <w:rsid w:val="002838AC"/>
    <w:rsid w:val="002C4B43"/>
    <w:rsid w:val="002E7E76"/>
    <w:rsid w:val="002F2CEF"/>
    <w:rsid w:val="00302CCB"/>
    <w:rsid w:val="00313533"/>
    <w:rsid w:val="003138E3"/>
    <w:rsid w:val="00323829"/>
    <w:rsid w:val="0032640A"/>
    <w:rsid w:val="00326F53"/>
    <w:rsid w:val="00333FF8"/>
    <w:rsid w:val="00347B59"/>
    <w:rsid w:val="00347B71"/>
    <w:rsid w:val="003759FE"/>
    <w:rsid w:val="00380CA0"/>
    <w:rsid w:val="003C4E7E"/>
    <w:rsid w:val="003C54FE"/>
    <w:rsid w:val="003C57A9"/>
    <w:rsid w:val="004740F3"/>
    <w:rsid w:val="004E4302"/>
    <w:rsid w:val="0051152D"/>
    <w:rsid w:val="00540751"/>
    <w:rsid w:val="00581342"/>
    <w:rsid w:val="00582E98"/>
    <w:rsid w:val="005940A9"/>
    <w:rsid w:val="005F340A"/>
    <w:rsid w:val="00675FB9"/>
    <w:rsid w:val="00676BCF"/>
    <w:rsid w:val="00694427"/>
    <w:rsid w:val="00695F95"/>
    <w:rsid w:val="006C41EB"/>
    <w:rsid w:val="006E2EBB"/>
    <w:rsid w:val="00714366"/>
    <w:rsid w:val="00751B0B"/>
    <w:rsid w:val="00770F4B"/>
    <w:rsid w:val="007A44E7"/>
    <w:rsid w:val="007B227D"/>
    <w:rsid w:val="007B5098"/>
    <w:rsid w:val="007E1C7C"/>
    <w:rsid w:val="00820B67"/>
    <w:rsid w:val="008308D9"/>
    <w:rsid w:val="00852468"/>
    <w:rsid w:val="008C72D2"/>
    <w:rsid w:val="008C7E92"/>
    <w:rsid w:val="008D5430"/>
    <w:rsid w:val="00923BCE"/>
    <w:rsid w:val="0092482E"/>
    <w:rsid w:val="0095227A"/>
    <w:rsid w:val="009A3068"/>
    <w:rsid w:val="009B1EEA"/>
    <w:rsid w:val="009F11A5"/>
    <w:rsid w:val="00A44F21"/>
    <w:rsid w:val="00A517CC"/>
    <w:rsid w:val="00A565F1"/>
    <w:rsid w:val="00A76C1E"/>
    <w:rsid w:val="00A7799E"/>
    <w:rsid w:val="00A92268"/>
    <w:rsid w:val="00AC3405"/>
    <w:rsid w:val="00B10FD5"/>
    <w:rsid w:val="00B11EB6"/>
    <w:rsid w:val="00B33E40"/>
    <w:rsid w:val="00B71E53"/>
    <w:rsid w:val="00B94837"/>
    <w:rsid w:val="00BA6B8E"/>
    <w:rsid w:val="00BC3835"/>
    <w:rsid w:val="00BF6A23"/>
    <w:rsid w:val="00C27DAD"/>
    <w:rsid w:val="00C83758"/>
    <w:rsid w:val="00CD369C"/>
    <w:rsid w:val="00CD551A"/>
    <w:rsid w:val="00CF4FD1"/>
    <w:rsid w:val="00D07D29"/>
    <w:rsid w:val="00D20E05"/>
    <w:rsid w:val="00D40DB9"/>
    <w:rsid w:val="00DC0C38"/>
    <w:rsid w:val="00DF2652"/>
    <w:rsid w:val="00DF7302"/>
    <w:rsid w:val="00E26BD9"/>
    <w:rsid w:val="00E314A3"/>
    <w:rsid w:val="00E36297"/>
    <w:rsid w:val="00E463E8"/>
    <w:rsid w:val="00E96A80"/>
    <w:rsid w:val="00EA3583"/>
    <w:rsid w:val="00EB4C8E"/>
    <w:rsid w:val="00EB5F36"/>
    <w:rsid w:val="00EC118F"/>
    <w:rsid w:val="00ED65F5"/>
    <w:rsid w:val="00EE1317"/>
    <w:rsid w:val="00EF1DB1"/>
    <w:rsid w:val="00F074EA"/>
    <w:rsid w:val="00F652FA"/>
    <w:rsid w:val="00F83DBB"/>
    <w:rsid w:val="00FB65C2"/>
    <w:rsid w:val="00FF2CC6"/>
    <w:rsid w:val="00FF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109B7-DD4B-1B47-867B-0BAE01FB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83</TotalTime>
  <Pages>7</Pages>
  <Words>585</Words>
  <Characters>2921</Characters>
  <Application>Microsoft Office Word</Application>
  <DocSecurity>0</DocSecurity>
  <Lines>100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16</cp:revision>
  <dcterms:created xsi:type="dcterms:W3CDTF">2019-04-22T20:43:00Z</dcterms:created>
  <dcterms:modified xsi:type="dcterms:W3CDTF">2019-07-15T00:47:00Z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