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1FF93" w14:textId="4B707C7A" w:rsidR="00EE1317" w:rsidRPr="000372AE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  <w:r>
        <w:rPr>
          <w:rFonts w:ascii="Calibri" w:hAnsi="Calibri"/>
          <w:b/>
          <w:sz w:val="36"/>
        </w:rPr>
        <w:t>intrusion detection</w:t>
      </w:r>
    </w:p>
    <w:p w14:paraId="43469566" w14:textId="77777777" w:rsidR="00E26BD9" w:rsidRPr="00E26BD9" w:rsidRDefault="00E26BD9" w:rsidP="00E26BD9"/>
    <w:p w14:paraId="05DE5295" w14:textId="0970C6D9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1</w:t>
      </w:r>
      <w:r w:rsidRPr="000372AE">
        <w:t xml:space="preserve">: </w:t>
      </w:r>
      <w:r w:rsidR="00B33E40">
        <w:t>Writing a c</w:t>
      </w:r>
      <w:r w:rsidR="00635696">
        <w:rPr>
          <w:rFonts w:hint="eastAsia"/>
          <w:lang w:eastAsia="zh-CN"/>
        </w:rPr>
        <w:t>la</w:t>
      </w:r>
      <w:r w:rsidR="00B33E40">
        <w:t xml:space="preserve">ssifier for </w:t>
      </w:r>
      <w:r w:rsidR="00603E28">
        <w:t xml:space="preserve">kdd99 </w:t>
      </w:r>
      <w:r w:rsidR="00B33E40">
        <w:t>DATASET</w:t>
      </w:r>
    </w:p>
    <w:p w14:paraId="3D12E084" w14:textId="4ECA00D1" w:rsidR="00E26BD9" w:rsidRDefault="00676BCF" w:rsidP="00E26BD9">
      <w:pPr>
        <w:rPr>
          <w:sz w:val="24"/>
          <w:szCs w:val="24"/>
        </w:rPr>
      </w:pPr>
      <w:bookmarkStart w:id="0" w:name="_bookmark1"/>
      <w:bookmarkEnd w:id="0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DF7302">
        <w:rPr>
          <w:sz w:val="24"/>
          <w:szCs w:val="24"/>
        </w:rPr>
        <w:t xml:space="preserve">This lab is to implement a binary classifier to </w:t>
      </w:r>
      <w:r w:rsidR="00DF7302" w:rsidRPr="000510C1">
        <w:rPr>
          <w:sz w:val="24"/>
          <w:szCs w:val="24"/>
        </w:rPr>
        <w:t xml:space="preserve">distinguish normal connections from attacks. </w:t>
      </w:r>
      <w:r w:rsidR="00635696">
        <w:rPr>
          <w:sz w:val="24"/>
          <w:szCs w:val="24"/>
        </w:rPr>
        <w:t>S</w:t>
      </w:r>
      <w:r w:rsidR="00635696">
        <w:rPr>
          <w:rFonts w:hint="eastAsia"/>
          <w:sz w:val="24"/>
          <w:szCs w:val="24"/>
          <w:lang w:eastAsia="zh-CN"/>
        </w:rPr>
        <w:t>ince</w:t>
      </w:r>
      <w:r w:rsidR="00635696">
        <w:rPr>
          <w:sz w:val="24"/>
          <w:szCs w:val="24"/>
          <w:lang w:eastAsia="zh-CN"/>
        </w:rPr>
        <w:t xml:space="preserve"> the dataset is a large dataset, you may need to employ GPU to run the code.</w:t>
      </w:r>
    </w:p>
    <w:p w14:paraId="39F0273C" w14:textId="6D99BBCB" w:rsidR="00E47ED9" w:rsidRPr="00635696" w:rsidRDefault="001B55FD" w:rsidP="00E26BD9">
      <w:r w:rsidRPr="001B55FD">
        <w:rPr>
          <w:noProof/>
        </w:rPr>
        <w:drawing>
          <wp:inline distT="0" distB="0" distL="0" distR="0" wp14:anchorId="3134EB5B" wp14:editId="15B346A3">
            <wp:extent cx="5829300" cy="258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54E5C" w14:textId="7175E329" w:rsidR="00676BCF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443056D3" w14:textId="71C2AD20" w:rsidR="004B11D5" w:rsidRPr="00875BC2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</w:t>
      </w:r>
    </w:p>
    <w:p w14:paraId="79465D66" w14:textId="5478AA4C" w:rsidR="004B11D5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342A013F" w14:textId="2C46B796" w:rsidR="00635696" w:rsidRDefault="00635696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GPU box</w:t>
      </w:r>
    </w:p>
    <w:p w14:paraId="52989F9E" w14:textId="77777777" w:rsidR="004B11D5" w:rsidRPr="00206687" w:rsidRDefault="004B11D5" w:rsidP="00676BCF">
      <w:pPr>
        <w:tabs>
          <w:tab w:val="left" w:pos="720"/>
        </w:tabs>
        <w:spacing w:before="0" w:after="0"/>
        <w:rPr>
          <w:sz w:val="24"/>
          <w:szCs w:val="24"/>
        </w:rPr>
      </w:pPr>
    </w:p>
    <w:p w14:paraId="039FCF20" w14:textId="2A67D343" w:rsidR="00A92268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3485D80B" w14:textId="6EB8A88B" w:rsid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0372AE">
        <w:rPr>
          <w:sz w:val="24"/>
          <w:szCs w:val="24"/>
        </w:rPr>
        <w:t xml:space="preserve">For this lab you will need </w:t>
      </w:r>
      <w:r>
        <w:rPr>
          <w:sz w:val="24"/>
          <w:szCs w:val="24"/>
        </w:rPr>
        <w:t>only one file (kdd</w:t>
      </w:r>
      <w:r w:rsidR="00635696">
        <w:rPr>
          <w:sz w:val="24"/>
          <w:szCs w:val="24"/>
        </w:rPr>
        <w:t>.data</w:t>
      </w:r>
      <w:r>
        <w:rPr>
          <w:sz w:val="24"/>
          <w:szCs w:val="24"/>
        </w:rPr>
        <w:t xml:space="preserve">.csv) for both WEKA and python script. </w:t>
      </w:r>
    </w:p>
    <w:p w14:paraId="6C207719" w14:textId="0330CA99" w:rsidR="004B11D5" w:rsidRP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last column is the class value, others 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2FDA184A" w14:textId="6EF88109" w:rsidR="00E47ED9" w:rsidRPr="000372AE" w:rsidRDefault="00E47ED9" w:rsidP="00E47ED9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 w:rsidR="00635696">
        <w:rPr>
          <w:b/>
          <w:color w:val="000000" w:themeColor="text1"/>
          <w:sz w:val="24"/>
          <w:szCs w:val="24"/>
        </w:rPr>
        <w:t>1</w:t>
      </w:r>
    </w:p>
    <w:p w14:paraId="17A1CA3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bookmarkStart w:id="1" w:name="_GoBack"/>
      <w:bookmarkEnd w:id="1"/>
      <w:proofErr w:type="spellEnd"/>
    </w:p>
    <w:p w14:paraId="34D70708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38358517" w14:textId="77777777" w:rsidR="00CA0D9B" w:rsidRDefault="00CA0D9B" w:rsidP="00CA0D9B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18656203" wp14:editId="046DC777">
            <wp:extent cx="4575323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4555" cy="13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8C42" w14:textId="4C8F8DCB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3A3F7A17" w14:textId="3DD06041" w:rsidR="00D41EFF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noProof/>
          <w:sz w:val="24"/>
          <w:szCs w:val="24"/>
          <w:lang w:eastAsia="zh-CN"/>
        </w:rPr>
        <w:drawing>
          <wp:inline distT="0" distB="0" distL="0" distR="0" wp14:anchorId="7E09719B" wp14:editId="589CE19E">
            <wp:extent cx="5829300" cy="16967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B610" w14:textId="7278D61A" w:rsidR="00CA0D9B" w:rsidRPr="001B353E" w:rsidRDefault="00CA0D9B" w:rsidP="00CA0D9B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</w:t>
      </w:r>
      <w:r w:rsidR="001B4133">
        <w:rPr>
          <w:sz w:val="24"/>
        </w:rPr>
        <w:t>,</w:t>
      </w:r>
      <w:r>
        <w:rPr>
          <w:sz w:val="24"/>
        </w:rPr>
        <w:t xml:space="preserve"> number of epochs </w:t>
      </w:r>
      <w:r w:rsidR="001B4133">
        <w:rPr>
          <w:sz w:val="24"/>
        </w:rPr>
        <w:t xml:space="preserve">and batch size </w:t>
      </w:r>
      <w:r>
        <w:rPr>
          <w:sz w:val="24"/>
        </w:rPr>
        <w:t>for artificial neural network</w:t>
      </w:r>
    </w:p>
    <w:p w14:paraId="1EF967D8" w14:textId="7B2466E9" w:rsidR="00CA0D9B" w:rsidRPr="001B353E" w:rsidRDefault="001B4133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4133">
        <w:rPr>
          <w:noProof/>
          <w:sz w:val="24"/>
          <w:szCs w:val="24"/>
          <w:lang w:eastAsia="zh-CN"/>
        </w:rPr>
        <w:drawing>
          <wp:inline distT="0" distB="0" distL="0" distR="0" wp14:anchorId="3E8CEA63" wp14:editId="3F08A79D">
            <wp:extent cx="2641600" cy="88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8FC0" w14:textId="3C4E08E6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4379D4DF" w14:textId="52035F7F" w:rsidR="00EA281D" w:rsidRPr="00EA281D" w:rsidRDefault="00EA281D" w:rsidP="00EA281D">
      <w:pPr>
        <w:pStyle w:val="ListParagraph"/>
        <w:ind w:left="36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Since the type of result of </w:t>
      </w:r>
      <w:proofErr w:type="spellStart"/>
      <w:r>
        <w:rPr>
          <w:sz w:val="24"/>
          <w:szCs w:val="24"/>
          <w:lang w:eastAsia="zh-CN"/>
        </w:rPr>
        <w:t>tf.one_hot</w:t>
      </w:r>
      <w:proofErr w:type="spellEnd"/>
      <w:r>
        <w:rPr>
          <w:sz w:val="24"/>
          <w:szCs w:val="24"/>
          <w:lang w:eastAsia="zh-CN"/>
        </w:rPr>
        <w:t xml:space="preserve"> is a tensor object, it has to be converted to a </w:t>
      </w:r>
      <w:proofErr w:type="spellStart"/>
      <w:r>
        <w:rPr>
          <w:sz w:val="24"/>
          <w:szCs w:val="24"/>
          <w:lang w:eastAsia="zh-CN"/>
        </w:rPr>
        <w:t>numpy</w:t>
      </w:r>
      <w:proofErr w:type="spellEnd"/>
      <w:r>
        <w:rPr>
          <w:sz w:val="24"/>
          <w:szCs w:val="24"/>
          <w:lang w:eastAsia="zh-CN"/>
        </w:rPr>
        <w:t xml:space="preserve"> array.</w:t>
      </w:r>
    </w:p>
    <w:p w14:paraId="3A82FEC0" w14:textId="4CB55900" w:rsidR="00D41EFF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noProof/>
          <w:sz w:val="24"/>
          <w:szCs w:val="24"/>
          <w:lang w:eastAsia="zh-CN"/>
        </w:rPr>
        <w:drawing>
          <wp:inline distT="0" distB="0" distL="0" distR="0" wp14:anchorId="7A82A657" wp14:editId="0134412F">
            <wp:extent cx="5334000" cy="444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464A" w14:textId="7A583399" w:rsidR="00EA281D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24C07D8E" wp14:editId="079D6590">
            <wp:extent cx="4864100" cy="1638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A11F" w14:textId="158858B2" w:rsidR="00CA0D9B" w:rsidRDefault="00CA0D9B" w:rsidP="00CA0D9B">
      <w:pPr>
        <w:pStyle w:val="ListParagraph"/>
        <w:ind w:left="360"/>
        <w:rPr>
          <w:sz w:val="24"/>
          <w:szCs w:val="24"/>
          <w:lang w:eastAsia="zh-CN"/>
        </w:rPr>
      </w:pPr>
    </w:p>
    <w:p w14:paraId="07662371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Split the dataset after preprocessing and define the parameters to store the shape of placeholder.</w:t>
      </w:r>
    </w:p>
    <w:p w14:paraId="746A5F38" w14:textId="7A3CD793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0B271E43" wp14:editId="7C92C46B">
            <wp:extent cx="6180949" cy="836246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9618" cy="8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D7E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6D0DF2B5" w14:textId="0B3DB869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59D85D80" wp14:editId="2688116B">
            <wp:extent cx="6387779" cy="2766646"/>
            <wp:effectExtent l="0" t="0" r="63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3815" cy="27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026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your own architecture of neural network</w:t>
      </w:r>
    </w:p>
    <w:p w14:paraId="65D97AE3" w14:textId="5A2603CA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14239EE6" wp14:editId="6F423632">
            <wp:extent cx="5829300" cy="3980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3E4F" w14:textId="25F1219B" w:rsidR="001B55FD" w:rsidRPr="00875BC2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2EA2F4E7" wp14:editId="543E6EAF">
            <wp:extent cx="5829300" cy="28905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380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7E0E04AF" w14:textId="2B6EBC03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lastRenderedPageBreak/>
        <w:drawing>
          <wp:inline distT="0" distB="0" distL="0" distR="0" wp14:anchorId="522F7F01" wp14:editId="374D2D2F">
            <wp:extent cx="6323435" cy="2688493"/>
            <wp:effectExtent l="0" t="0" r="127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3457" cy="26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3FC2" w14:textId="0909F322" w:rsidR="007E1C7C" w:rsidRDefault="00CA0D9B" w:rsidP="00EE131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Initialize the variables and placeholders. Then perform the training and testing on </w:t>
      </w:r>
      <w:r w:rsidR="001B4133">
        <w:rPr>
          <w:sz w:val="24"/>
          <w:szCs w:val="24"/>
        </w:rPr>
        <w:t xml:space="preserve">subset of </w:t>
      </w:r>
      <w:proofErr w:type="spellStart"/>
      <w:r w:rsidR="001B4133">
        <w:rPr>
          <w:sz w:val="24"/>
          <w:szCs w:val="24"/>
        </w:rPr>
        <w:t>kdd</w:t>
      </w:r>
      <w:proofErr w:type="spellEnd"/>
      <w:r>
        <w:rPr>
          <w:sz w:val="24"/>
          <w:szCs w:val="24"/>
        </w:rPr>
        <w:t xml:space="preserve"> dataset.</w:t>
      </w:r>
    </w:p>
    <w:p w14:paraId="4D12FE32" w14:textId="6CAEA5B8" w:rsidR="00CA0D9B" w:rsidRPr="00CA0D9B" w:rsidRDefault="00CA0D9B" w:rsidP="00CA0D9B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031870B8" wp14:editId="1A2C853E">
            <wp:extent cx="5283200" cy="26416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1156" cy="26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11A1F0B5" w14:textId="77777777" w:rsidR="001B4133" w:rsidRDefault="001B4133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includes:</w:t>
      </w:r>
    </w:p>
    <w:p w14:paraId="0C9BFA18" w14:textId="3B817150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</w:t>
      </w:r>
      <w:r>
        <w:rPr>
          <w:rFonts w:ascii="Verdana" w:hAnsi="Verdana" w:hint="eastAsia"/>
          <w:spacing w:val="-1"/>
          <w:lang w:eastAsia="zh-CN"/>
        </w:rPr>
        <w:t>he</w:t>
      </w:r>
      <w:r>
        <w:rPr>
          <w:rFonts w:ascii="Verdana" w:hAnsi="Verdana"/>
          <w:spacing w:val="-1"/>
          <w:lang w:eastAsia="zh-CN"/>
        </w:rPr>
        <w:t xml:space="preserve"> steps</w:t>
      </w:r>
      <w:r w:rsidR="001B55FD">
        <w:rPr>
          <w:rFonts w:ascii="Verdana" w:hAnsi="Verdana"/>
          <w:spacing w:val="-1"/>
          <w:lang w:eastAsia="zh-CN"/>
        </w:rPr>
        <w:t xml:space="preserve"> for how</w:t>
      </w:r>
      <w:r>
        <w:rPr>
          <w:rFonts w:ascii="Verdana" w:hAnsi="Verdana"/>
          <w:spacing w:val="-1"/>
          <w:lang w:eastAsia="zh-CN"/>
        </w:rPr>
        <w:t xml:space="preserve"> you preprocessed data</w:t>
      </w:r>
    </w:p>
    <w:p w14:paraId="56D60FE2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The necessary code snippet of your classifier and architecture.</w:t>
      </w:r>
    </w:p>
    <w:p w14:paraId="6D2C2E89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 xml:space="preserve">The screenshot </w:t>
      </w:r>
      <w:r>
        <w:rPr>
          <w:rFonts w:ascii="Verdana" w:hAnsi="Verdana" w:hint="eastAsia"/>
          <w:spacing w:val="-1"/>
          <w:lang w:eastAsia="zh-CN"/>
        </w:rPr>
        <w:t>of</w:t>
      </w:r>
      <w:r>
        <w:rPr>
          <w:rFonts w:ascii="Verdana" w:hAnsi="Verdana"/>
          <w:spacing w:val="-1"/>
          <w:lang w:eastAsia="zh-CN"/>
        </w:rPr>
        <w:t xml:space="preserve"> the results</w:t>
      </w:r>
    </w:p>
    <w:p w14:paraId="53022B04" w14:textId="52101F5F" w:rsidR="001B4133" w:rsidRPr="00875BC2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name your report "Lab_kdd_yourname.doc".</w:t>
      </w:r>
    </w:p>
    <w:p w14:paraId="39138A79" w14:textId="27876E5F" w:rsidR="00EE1317" w:rsidRPr="000372AE" w:rsidRDefault="00EE1317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sectPr w:rsidR="00EE1317" w:rsidRPr="000372AE" w:rsidSect="0020324C">
      <w:footerReference w:type="default" r:id="rId20"/>
      <w:headerReference w:type="first" r:id="rId21"/>
      <w:footerReference w:type="first" r:id="rId22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6018E" w14:textId="77777777" w:rsidR="00905244" w:rsidRDefault="00905244">
      <w:r>
        <w:separator/>
      </w:r>
    </w:p>
  </w:endnote>
  <w:endnote w:type="continuationSeparator" w:id="0">
    <w:p w14:paraId="77897C36" w14:textId="77777777" w:rsidR="00905244" w:rsidRDefault="009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635696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635696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AAED7" w14:textId="77777777" w:rsidR="00905244" w:rsidRDefault="00905244">
      <w:r>
        <w:separator/>
      </w:r>
    </w:p>
  </w:footnote>
  <w:footnote w:type="continuationSeparator" w:id="0">
    <w:p w14:paraId="29799E2D" w14:textId="77777777" w:rsidR="00905244" w:rsidRDefault="009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1660"/>
    <w:multiLevelType w:val="hybridMultilevel"/>
    <w:tmpl w:val="416A1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0B1842"/>
    <w:multiLevelType w:val="hybridMultilevel"/>
    <w:tmpl w:val="8834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65A5"/>
    <w:multiLevelType w:val="hybridMultilevel"/>
    <w:tmpl w:val="5002D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9417D"/>
    <w:multiLevelType w:val="hybridMultilevel"/>
    <w:tmpl w:val="17A6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90FC9"/>
    <w:multiLevelType w:val="hybridMultilevel"/>
    <w:tmpl w:val="85FC7F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F24FC"/>
    <w:multiLevelType w:val="hybridMultilevel"/>
    <w:tmpl w:val="0D4A3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22"/>
  </w:num>
  <w:num w:numId="5">
    <w:abstractNumId w:val="19"/>
  </w:num>
  <w:num w:numId="6">
    <w:abstractNumId w:val="5"/>
  </w:num>
  <w:num w:numId="7">
    <w:abstractNumId w:val="3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8"/>
  </w:num>
  <w:num w:numId="13">
    <w:abstractNumId w:val="15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0"/>
  </w:num>
  <w:num w:numId="18">
    <w:abstractNumId w:val="10"/>
  </w:num>
  <w:num w:numId="19">
    <w:abstractNumId w:val="2"/>
  </w:num>
  <w:num w:numId="20">
    <w:abstractNumId w:val="4"/>
  </w:num>
  <w:num w:numId="21">
    <w:abstractNumId w:val="11"/>
  </w:num>
  <w:num w:numId="22">
    <w:abstractNumId w:val="13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372AE"/>
    <w:rsid w:val="00046ED5"/>
    <w:rsid w:val="000510C1"/>
    <w:rsid w:val="000A4BDE"/>
    <w:rsid w:val="000D082B"/>
    <w:rsid w:val="001A011F"/>
    <w:rsid w:val="001A6701"/>
    <w:rsid w:val="001B4133"/>
    <w:rsid w:val="001B55FD"/>
    <w:rsid w:val="001C1216"/>
    <w:rsid w:val="001E68C2"/>
    <w:rsid w:val="0020324C"/>
    <w:rsid w:val="002C4B43"/>
    <w:rsid w:val="002E7E76"/>
    <w:rsid w:val="002F2CEF"/>
    <w:rsid w:val="00313533"/>
    <w:rsid w:val="003138E3"/>
    <w:rsid w:val="00323829"/>
    <w:rsid w:val="0032640A"/>
    <w:rsid w:val="00326F53"/>
    <w:rsid w:val="00333FF8"/>
    <w:rsid w:val="00347B71"/>
    <w:rsid w:val="0037500B"/>
    <w:rsid w:val="003C4E7E"/>
    <w:rsid w:val="003C57A9"/>
    <w:rsid w:val="004740F3"/>
    <w:rsid w:val="004B11D5"/>
    <w:rsid w:val="004E4302"/>
    <w:rsid w:val="0051152D"/>
    <w:rsid w:val="00581342"/>
    <w:rsid w:val="00582E98"/>
    <w:rsid w:val="005940A9"/>
    <w:rsid w:val="00603E28"/>
    <w:rsid w:val="00635696"/>
    <w:rsid w:val="00646D29"/>
    <w:rsid w:val="00676BCF"/>
    <w:rsid w:val="00680404"/>
    <w:rsid w:val="006C41EB"/>
    <w:rsid w:val="00714366"/>
    <w:rsid w:val="00751264"/>
    <w:rsid w:val="00751B0B"/>
    <w:rsid w:val="007B5098"/>
    <w:rsid w:val="007E1C7C"/>
    <w:rsid w:val="008308D9"/>
    <w:rsid w:val="00852468"/>
    <w:rsid w:val="00895CA5"/>
    <w:rsid w:val="008C72D2"/>
    <w:rsid w:val="008C7E92"/>
    <w:rsid w:val="008D5430"/>
    <w:rsid w:val="00905244"/>
    <w:rsid w:val="00923BCE"/>
    <w:rsid w:val="0092482E"/>
    <w:rsid w:val="0095227A"/>
    <w:rsid w:val="009A3068"/>
    <w:rsid w:val="009B1EEA"/>
    <w:rsid w:val="009E65E1"/>
    <w:rsid w:val="00A517CC"/>
    <w:rsid w:val="00A565F1"/>
    <w:rsid w:val="00A76C1E"/>
    <w:rsid w:val="00A7799E"/>
    <w:rsid w:val="00A92268"/>
    <w:rsid w:val="00B10FD5"/>
    <w:rsid w:val="00B11EB6"/>
    <w:rsid w:val="00B33E40"/>
    <w:rsid w:val="00B71E53"/>
    <w:rsid w:val="00B94837"/>
    <w:rsid w:val="00BA4B29"/>
    <w:rsid w:val="00BA6B8E"/>
    <w:rsid w:val="00BC3835"/>
    <w:rsid w:val="00BF6A23"/>
    <w:rsid w:val="00C27DAD"/>
    <w:rsid w:val="00CA0D9B"/>
    <w:rsid w:val="00CD551A"/>
    <w:rsid w:val="00D07D29"/>
    <w:rsid w:val="00D40DB9"/>
    <w:rsid w:val="00D41EFF"/>
    <w:rsid w:val="00DC0C38"/>
    <w:rsid w:val="00DF2652"/>
    <w:rsid w:val="00DF7302"/>
    <w:rsid w:val="00E26BD9"/>
    <w:rsid w:val="00E314A3"/>
    <w:rsid w:val="00E36297"/>
    <w:rsid w:val="00E463E8"/>
    <w:rsid w:val="00E47ED9"/>
    <w:rsid w:val="00EA281D"/>
    <w:rsid w:val="00EA3583"/>
    <w:rsid w:val="00EB4C8E"/>
    <w:rsid w:val="00EB5F36"/>
    <w:rsid w:val="00ED65F5"/>
    <w:rsid w:val="00EE1317"/>
    <w:rsid w:val="00EF1DB1"/>
    <w:rsid w:val="00F074EA"/>
    <w:rsid w:val="00F652FA"/>
    <w:rsid w:val="00FB65C2"/>
    <w:rsid w:val="00FB6AC0"/>
    <w:rsid w:val="00FD591C"/>
    <w:rsid w:val="00FF768F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7300C-64F9-624C-8DBF-CDD8D762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5</TotalTime>
  <Pages>5</Pages>
  <Words>311</Words>
  <Characters>1556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3</cp:revision>
  <dcterms:created xsi:type="dcterms:W3CDTF">2019-06-27T18:57:00Z</dcterms:created>
  <dcterms:modified xsi:type="dcterms:W3CDTF">2019-07-15T01:23:00Z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