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10EEF" w14:textId="77777777" w:rsidR="00820B67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</w:p>
    <w:p w14:paraId="70D1FF93" w14:textId="3FF24365" w:rsidR="00EE1317" w:rsidRPr="000372AE" w:rsidRDefault="00820B67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 xml:space="preserve">iris </w:t>
      </w:r>
      <w:r w:rsidR="001B353E">
        <w:rPr>
          <w:rFonts w:ascii="Calibri" w:hAnsi="Calibri"/>
          <w:b/>
          <w:sz w:val="36"/>
        </w:rPr>
        <w:t>DATASET</w:t>
      </w:r>
      <w:r>
        <w:rPr>
          <w:rFonts w:ascii="Calibri" w:hAnsi="Calibri"/>
          <w:b/>
          <w:sz w:val="36"/>
        </w:rPr>
        <w:t xml:space="preserve"> classification</w:t>
      </w:r>
    </w:p>
    <w:p w14:paraId="43469566" w14:textId="77777777" w:rsidR="00E26BD9" w:rsidRPr="00E26BD9" w:rsidRDefault="00E26BD9" w:rsidP="00E26BD9"/>
    <w:p w14:paraId="05DE5295" w14:textId="13AA51B8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</w:t>
      </w:r>
      <w:r w:rsidR="00302CCB">
        <w:t>3</w:t>
      </w:r>
      <w:r w:rsidRPr="000372AE">
        <w:t xml:space="preserve">: </w:t>
      </w:r>
      <w:r w:rsidR="00B33E40">
        <w:t xml:space="preserve">Writing a calssifier for </w:t>
      </w:r>
      <w:r w:rsidR="00820B67">
        <w:t>iris plant</w:t>
      </w:r>
    </w:p>
    <w:p w14:paraId="27984EA5" w14:textId="12A0ADFE" w:rsidR="001B353E" w:rsidRDefault="00676BCF" w:rsidP="00E26BD9">
      <w:pPr>
        <w:rPr>
          <w:sz w:val="24"/>
          <w:szCs w:val="24"/>
        </w:rPr>
      </w:pPr>
      <w:bookmarkStart w:id="0" w:name="_bookmark1"/>
      <w:bookmarkEnd w:id="0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DF7302">
        <w:rPr>
          <w:sz w:val="24"/>
          <w:szCs w:val="24"/>
        </w:rPr>
        <w:t xml:space="preserve">This lab is to </w:t>
      </w:r>
      <w:r w:rsidR="00875BC2">
        <w:rPr>
          <w:sz w:val="24"/>
          <w:szCs w:val="24"/>
        </w:rPr>
        <w:t>classify the class of iris plants based on their features.</w:t>
      </w:r>
    </w:p>
    <w:p w14:paraId="64BF8AE4" w14:textId="393FAAD6" w:rsidR="00875BC2" w:rsidRDefault="00875BC2" w:rsidP="00875BC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The dataset contains 150 instances for iris plants with 4 features and 3 classes</w:t>
      </w:r>
    </w:p>
    <w:p w14:paraId="5A89AB1B" w14:textId="6E762311" w:rsidR="001B353E" w:rsidRDefault="001B353E" w:rsidP="001B353E">
      <w:pPr>
        <w:pStyle w:val="ListParagraph"/>
        <w:rPr>
          <w:sz w:val="24"/>
          <w:szCs w:val="24"/>
        </w:rPr>
      </w:pPr>
      <w:r w:rsidRPr="001B353E">
        <w:rPr>
          <w:noProof/>
          <w:sz w:val="24"/>
          <w:szCs w:val="24"/>
        </w:rPr>
        <w:drawing>
          <wp:inline distT="0" distB="0" distL="0" distR="0" wp14:anchorId="452C3178" wp14:editId="4B72B0D2">
            <wp:extent cx="4127500" cy="2044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48CE" w14:textId="12B5D52B" w:rsidR="00875BC2" w:rsidRDefault="00875BC2" w:rsidP="00875BC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Use WEKA to input the iris dataset and perform the classification</w:t>
      </w:r>
    </w:p>
    <w:p w14:paraId="563D9443" w14:textId="28596C5F" w:rsidR="00875BC2" w:rsidRDefault="00875BC2" w:rsidP="00875BC2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Write a python script based on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library to implement the classifiers</w:t>
      </w:r>
    </w:p>
    <w:p w14:paraId="15A52479" w14:textId="72A646F8" w:rsidR="00232AE9" w:rsidRPr="00875BC2" w:rsidRDefault="00875BC2" w:rsidP="00E26BD9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Write a python script based on </w:t>
      </w:r>
      <w:proofErr w:type="spellStart"/>
      <w:r>
        <w:rPr>
          <w:sz w:val="24"/>
          <w:szCs w:val="24"/>
        </w:rPr>
        <w:t>Tensorflow</w:t>
      </w:r>
      <w:proofErr w:type="spellEnd"/>
      <w:r>
        <w:rPr>
          <w:sz w:val="24"/>
          <w:szCs w:val="24"/>
        </w:rPr>
        <w:t xml:space="preserve"> framework to implement the classifier.</w:t>
      </w:r>
    </w:p>
    <w:p w14:paraId="6F668651" w14:textId="77777777" w:rsidR="00875BC2" w:rsidRDefault="00676BCF" w:rsidP="00676BCF">
      <w:pPr>
        <w:tabs>
          <w:tab w:val="left" w:pos="720"/>
        </w:tabs>
        <w:spacing w:before="0" w:after="0"/>
        <w:rPr>
          <w:b/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7D8FC7CA" w14:textId="15A148FC" w:rsidR="00875BC2" w:rsidRPr="00875BC2" w:rsidRDefault="00875BC2" w:rsidP="00875BC2">
      <w:pPr>
        <w:pStyle w:val="ListParagraph"/>
        <w:numPr>
          <w:ilvl w:val="0"/>
          <w:numId w:val="24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 or Windows system</w:t>
      </w:r>
    </w:p>
    <w:p w14:paraId="4D2FEEF2" w14:textId="25823E28" w:rsidR="00875BC2" w:rsidRPr="00875BC2" w:rsidRDefault="00875BC2" w:rsidP="00875BC2">
      <w:pPr>
        <w:pStyle w:val="ListParagraph"/>
        <w:numPr>
          <w:ilvl w:val="0"/>
          <w:numId w:val="24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WEKA should be installed</w:t>
      </w:r>
    </w:p>
    <w:p w14:paraId="71F54E5C" w14:textId="07075339" w:rsidR="00676BCF" w:rsidRDefault="00875BC2" w:rsidP="00676BCF">
      <w:pPr>
        <w:pStyle w:val="ListParagraph"/>
        <w:numPr>
          <w:ilvl w:val="0"/>
          <w:numId w:val="24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3F105AC5" w14:textId="77777777" w:rsidR="00875BC2" w:rsidRPr="00875BC2" w:rsidRDefault="00875BC2" w:rsidP="00875BC2">
      <w:pPr>
        <w:pStyle w:val="ListParagraph"/>
        <w:tabs>
          <w:tab w:val="left" w:pos="720"/>
        </w:tabs>
        <w:spacing w:before="0" w:after="0"/>
        <w:rPr>
          <w:sz w:val="24"/>
          <w:szCs w:val="24"/>
        </w:rPr>
      </w:pPr>
    </w:p>
    <w:p w14:paraId="7D3D32F8" w14:textId="77777777" w:rsidR="00875BC2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280DA645" w14:textId="77777777" w:rsidR="00875BC2" w:rsidRDefault="00E26BD9" w:rsidP="00875BC2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372AE">
        <w:rPr>
          <w:sz w:val="24"/>
          <w:szCs w:val="24"/>
        </w:rPr>
        <w:t xml:space="preserve">For this lab you will need </w:t>
      </w:r>
      <w:r w:rsidR="00302CCB">
        <w:rPr>
          <w:sz w:val="24"/>
          <w:szCs w:val="24"/>
        </w:rPr>
        <w:t>only one file (iris.csv)</w:t>
      </w:r>
      <w:r w:rsidR="00540751">
        <w:rPr>
          <w:sz w:val="24"/>
          <w:szCs w:val="24"/>
        </w:rPr>
        <w:t xml:space="preserve"> for </w:t>
      </w:r>
      <w:r w:rsidR="00302CCB">
        <w:rPr>
          <w:sz w:val="24"/>
          <w:szCs w:val="24"/>
        </w:rPr>
        <w:t xml:space="preserve">both </w:t>
      </w:r>
      <w:r w:rsidR="00540751">
        <w:rPr>
          <w:sz w:val="24"/>
          <w:szCs w:val="24"/>
        </w:rPr>
        <w:t>WEKA and python script.</w:t>
      </w:r>
      <w:r w:rsidR="00B33E40">
        <w:rPr>
          <w:sz w:val="24"/>
          <w:szCs w:val="24"/>
        </w:rPr>
        <w:t xml:space="preserve"> </w:t>
      </w:r>
    </w:p>
    <w:p w14:paraId="039FCF20" w14:textId="030D15E5" w:rsidR="00A92268" w:rsidRPr="000372AE" w:rsidRDefault="00540751" w:rsidP="00875BC2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B33E40">
        <w:rPr>
          <w:sz w:val="24"/>
          <w:szCs w:val="24"/>
        </w:rPr>
        <w:t>he last column is the class value, others 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2C7B088E" w14:textId="05070920" w:rsidR="00E96A80" w:rsidRDefault="00E96A80" w:rsidP="00E96A80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 w:rsidR="00875BC2">
        <w:rPr>
          <w:b/>
          <w:color w:val="000000" w:themeColor="text1"/>
          <w:sz w:val="24"/>
          <w:szCs w:val="24"/>
        </w:rPr>
        <w:t>1</w:t>
      </w:r>
    </w:p>
    <w:p w14:paraId="64B02845" w14:textId="70E19E7D" w:rsidR="00875BC2" w:rsidRDefault="00E96A80" w:rsidP="00875BC2">
      <w:pPr>
        <w:pStyle w:val="ListParagraph"/>
        <w:numPr>
          <w:ilvl w:val="0"/>
          <w:numId w:val="18"/>
        </w:numPr>
      </w:pPr>
      <w:r>
        <w:t>Import data into WEKA (explorer)</w:t>
      </w:r>
      <w:r w:rsidR="00875BC2">
        <w:t>, the files of type should be specified (csv).</w:t>
      </w:r>
    </w:p>
    <w:p w14:paraId="1A8A1A6C" w14:textId="0CB897BD" w:rsidR="00875BC2" w:rsidRDefault="00875BC2" w:rsidP="00875BC2">
      <w:pPr>
        <w:pStyle w:val="ListParagraph"/>
        <w:ind w:left="360"/>
      </w:pPr>
      <w:r w:rsidRPr="00875BC2">
        <w:rPr>
          <w:noProof/>
        </w:rPr>
        <w:drawing>
          <wp:inline distT="0" distB="0" distL="0" distR="0" wp14:anchorId="20A1DB72" wp14:editId="12E33EDC">
            <wp:extent cx="4710959" cy="285993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7531" cy="28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3FC2" w14:textId="1C937EDF" w:rsidR="007E1C7C" w:rsidRDefault="00E96A80" w:rsidP="00EE1317">
      <w:pPr>
        <w:pStyle w:val="ListParagraph"/>
        <w:numPr>
          <w:ilvl w:val="0"/>
          <w:numId w:val="18"/>
        </w:numPr>
      </w:pPr>
      <w:r>
        <w:t>Choose a proper classifier</w:t>
      </w:r>
      <w:r w:rsidR="00875BC2">
        <w:t xml:space="preserve">, such as </w:t>
      </w:r>
      <w:proofErr w:type="spellStart"/>
      <w:r w:rsidR="00875BC2">
        <w:t>RandomForest</w:t>
      </w:r>
      <w:proofErr w:type="spellEnd"/>
    </w:p>
    <w:p w14:paraId="7BFEE827" w14:textId="6176FF16" w:rsidR="00875BC2" w:rsidRDefault="00875BC2" w:rsidP="00875BC2">
      <w:pPr>
        <w:pStyle w:val="ListParagraph"/>
        <w:ind w:left="360"/>
      </w:pPr>
      <w:r w:rsidRPr="00875BC2">
        <w:rPr>
          <w:noProof/>
        </w:rPr>
        <w:drawing>
          <wp:inline distT="0" distB="0" distL="0" distR="0" wp14:anchorId="66DA42A5" wp14:editId="3E7EABD9">
            <wp:extent cx="1853398" cy="284047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9379" cy="28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D32C" w14:textId="38D836AC" w:rsidR="00875BC2" w:rsidRDefault="00875BC2" w:rsidP="00875BC2">
      <w:pPr>
        <w:pStyle w:val="ListParagraph"/>
        <w:numPr>
          <w:ilvl w:val="0"/>
          <w:numId w:val="18"/>
        </w:numPr>
      </w:pPr>
      <w:r>
        <w:t>Specify the test option and the column of class</w:t>
      </w:r>
    </w:p>
    <w:p w14:paraId="59B63E52" w14:textId="67A4A6F4" w:rsidR="00875BC2" w:rsidRDefault="00875BC2" w:rsidP="00875BC2">
      <w:pPr>
        <w:pStyle w:val="ListParagraph"/>
        <w:ind w:left="360"/>
      </w:pPr>
      <w:r w:rsidRPr="00875BC2">
        <w:rPr>
          <w:noProof/>
        </w:rPr>
        <w:lastRenderedPageBreak/>
        <w:drawing>
          <wp:inline distT="0" distB="0" distL="0" distR="0" wp14:anchorId="32A5D268" wp14:editId="62A4D2D8">
            <wp:extent cx="1868049" cy="172179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3123" cy="17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8E50" w14:textId="77777777" w:rsidR="00875BC2" w:rsidRDefault="00875BC2" w:rsidP="00875BC2">
      <w:pPr>
        <w:pStyle w:val="ListParagraph"/>
        <w:ind w:left="360"/>
      </w:pPr>
    </w:p>
    <w:p w14:paraId="34982DF7" w14:textId="4DA19C86" w:rsidR="00875BC2" w:rsidRPr="000372AE" w:rsidRDefault="00875BC2" w:rsidP="00875BC2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2</w:t>
      </w:r>
    </w:p>
    <w:p w14:paraId="4D282D34" w14:textId="0F50C0E9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bookmarkStart w:id="1" w:name="OLE_LINK1"/>
      <w:bookmarkStart w:id="2" w:name="OLE_LINK2"/>
      <w:r w:rsidRPr="00875BC2">
        <w:rPr>
          <w:sz w:val="24"/>
          <w:szCs w:val="24"/>
        </w:rPr>
        <w:t xml:space="preserve">Iris dataset is a basic but representative dataset for machine learning. </w:t>
      </w:r>
    </w:p>
    <w:p w14:paraId="28057247" w14:textId="1FB45AEA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need to implement several classifiers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>.</w:t>
      </w:r>
    </w:p>
    <w:p w14:paraId="65107FEC" w14:textId="7A6612F7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1DC8C2DB" w14:textId="31564EA6" w:rsidR="00875BC2" w:rsidRPr="00875BC2" w:rsidRDefault="001B353E" w:rsidP="00875BC2">
      <w:pPr>
        <w:pStyle w:val="ListParagraph"/>
        <w:ind w:left="360"/>
        <w:rPr>
          <w:sz w:val="24"/>
          <w:szCs w:val="24"/>
        </w:rPr>
      </w:pPr>
      <w:r w:rsidRPr="001B353E">
        <w:rPr>
          <w:noProof/>
          <w:sz w:val="24"/>
        </w:rPr>
        <w:drawing>
          <wp:inline distT="0" distB="0" distL="0" distR="0" wp14:anchorId="4DD60034" wp14:editId="486F905D">
            <wp:extent cx="4239522" cy="1449658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643" cy="145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A650" w14:textId="0F5B845B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875BC2">
        <w:rPr>
          <w:sz w:val="24"/>
          <w:szCs w:val="24"/>
        </w:rPr>
        <w:t xml:space="preserve">Read the features and class values from </w:t>
      </w:r>
      <w:bookmarkStart w:id="3" w:name="_GoBack"/>
      <w:r w:rsidRPr="00875BC2">
        <w:rPr>
          <w:sz w:val="24"/>
          <w:szCs w:val="24"/>
        </w:rPr>
        <w:t>iris</w:t>
      </w:r>
      <w:bookmarkEnd w:id="3"/>
      <w:r w:rsidRPr="00875BC2">
        <w:rPr>
          <w:sz w:val="24"/>
          <w:szCs w:val="24"/>
        </w:rPr>
        <w:t xml:space="preserve"> dataset</w:t>
      </w:r>
      <w:r>
        <w:rPr>
          <w:sz w:val="24"/>
          <w:szCs w:val="24"/>
        </w:rPr>
        <w:t xml:space="preserve"> with proper method</w:t>
      </w:r>
    </w:p>
    <w:p w14:paraId="4B9B6050" w14:textId="2438E684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005248">
        <w:rPr>
          <w:noProof/>
          <w:sz w:val="24"/>
        </w:rPr>
        <w:drawing>
          <wp:inline distT="0" distB="0" distL="0" distR="0" wp14:anchorId="32597347" wp14:editId="2CA82670">
            <wp:extent cx="4948555" cy="274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0044" cy="2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8C4A" w14:textId="77777777" w:rsidR="001B353E" w:rsidRPr="006E1F0F" w:rsidRDefault="001B353E" w:rsidP="001B353E">
      <w:pPr>
        <w:pStyle w:val="ListParagraph"/>
        <w:numPr>
          <w:ilvl w:val="0"/>
          <w:numId w:val="27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iris.csv is the name of the file.</w:t>
      </w:r>
    </w:p>
    <w:p w14:paraId="13A1B80B" w14:textId="77777777" w:rsidR="001B353E" w:rsidRPr="006E1F0F" w:rsidRDefault="001B353E" w:rsidP="001B353E">
      <w:pPr>
        <w:pStyle w:val="ListParagraph"/>
        <w:numPr>
          <w:ilvl w:val="0"/>
          <w:numId w:val="27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delimiter indicates the character to split the data in a row.</w:t>
      </w:r>
    </w:p>
    <w:p w14:paraId="3E1E4A93" w14:textId="77777777" w:rsidR="001B353E" w:rsidRPr="006E1F0F" w:rsidRDefault="001B353E" w:rsidP="001B353E">
      <w:pPr>
        <w:pStyle w:val="ListParagraph"/>
        <w:numPr>
          <w:ilvl w:val="0"/>
          <w:numId w:val="27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usecols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which columns will be read. For features, the first 4 columns of the rows will be read. For class values, the last columns of the rows will be read.</w:t>
      </w:r>
    </w:p>
    <w:p w14:paraId="2B1FB54E" w14:textId="77777777" w:rsidR="001B353E" w:rsidRPr="006E1F0F" w:rsidRDefault="001B353E" w:rsidP="001B353E">
      <w:pPr>
        <w:pStyle w:val="ListParagraph"/>
        <w:numPr>
          <w:ilvl w:val="0"/>
          <w:numId w:val="27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dtype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the type of data to read</w:t>
      </w:r>
    </w:p>
    <w:p w14:paraId="35F01545" w14:textId="738AFD05" w:rsidR="001B353E" w:rsidRPr="001B353E" w:rsidRDefault="001B353E" w:rsidP="001B353E">
      <w:pPr>
        <w:pStyle w:val="ListParagraph"/>
        <w:numPr>
          <w:ilvl w:val="0"/>
          <w:numId w:val="27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 xml:space="preserve">Since the first line of the file is names for each column, we set </w:t>
      </w:r>
      <w:proofErr w:type="spellStart"/>
      <w:r w:rsidRPr="006E1F0F">
        <w:rPr>
          <w:color w:val="1481AB" w:themeColor="accent1" w:themeShade="BF"/>
          <w:sz w:val="24"/>
          <w:szCs w:val="22"/>
        </w:rPr>
        <w:t>skip_header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to 1 to avoid read the first row.</w:t>
      </w:r>
    </w:p>
    <w:p w14:paraId="195B00E1" w14:textId="35EBCE75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eastAsia="zh-CN"/>
        </w:rPr>
        <w:t>Y</w:t>
      </w:r>
      <w:r>
        <w:rPr>
          <w:rFonts w:hint="eastAsia"/>
          <w:sz w:val="24"/>
          <w:szCs w:val="24"/>
          <w:lang w:eastAsia="zh-CN"/>
        </w:rPr>
        <w:t>ou</w:t>
      </w:r>
      <w:r>
        <w:rPr>
          <w:sz w:val="24"/>
          <w:szCs w:val="24"/>
          <w:lang w:eastAsia="zh-CN"/>
        </w:rPr>
        <w:t xml:space="preserve"> may need to create labels for each of iris classes and then split the dataset. </w:t>
      </w:r>
      <w:r w:rsidRPr="00333FF8">
        <w:rPr>
          <w:rFonts w:hint="eastAsia"/>
          <w:sz w:val="24"/>
          <w:szCs w:val="24"/>
          <w:lang w:eastAsia="zh-CN"/>
        </w:rPr>
        <w:t>W</w:t>
      </w:r>
      <w:r w:rsidRPr="00333FF8">
        <w:rPr>
          <w:sz w:val="24"/>
          <w:szCs w:val="24"/>
        </w:rPr>
        <w:t xml:space="preserve">hen you finish the preprocess step, you can write </w:t>
      </w:r>
      <w:r>
        <w:rPr>
          <w:sz w:val="24"/>
          <w:szCs w:val="24"/>
        </w:rPr>
        <w:t xml:space="preserve">the python script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package to build your architecture of classifier.</w:t>
      </w:r>
    </w:p>
    <w:p w14:paraId="4892F652" w14:textId="64639534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B7708D">
        <w:rPr>
          <w:noProof/>
          <w:sz w:val="24"/>
        </w:rPr>
        <w:drawing>
          <wp:inline distT="0" distB="0" distL="0" distR="0" wp14:anchorId="53F02108" wp14:editId="3E302206">
            <wp:extent cx="5138636" cy="405829"/>
            <wp:effectExtent l="0" t="0" r="508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1794" cy="4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D84F" w14:textId="49A39F64" w:rsidR="001B353E" w:rsidRPr="001B353E" w:rsidRDefault="001B353E" w:rsidP="001B353E">
      <w:pPr>
        <w:pStyle w:val="ListParagraph"/>
        <w:numPr>
          <w:ilvl w:val="0"/>
          <w:numId w:val="28"/>
        </w:numPr>
        <w:rPr>
          <w:color w:val="1481AB" w:themeColor="accent1" w:themeShade="BF"/>
          <w:sz w:val="24"/>
          <w:szCs w:val="22"/>
        </w:rPr>
      </w:pPr>
      <w:proofErr w:type="spellStart"/>
      <w:r w:rsidRPr="001B353E">
        <w:rPr>
          <w:color w:val="1481AB" w:themeColor="accent1" w:themeShade="BF"/>
          <w:sz w:val="24"/>
          <w:szCs w:val="22"/>
        </w:rPr>
        <w:lastRenderedPageBreak/>
        <w:t>random_state</w:t>
      </w:r>
      <w:proofErr w:type="spellEnd"/>
      <w:r w:rsidRPr="001B353E">
        <w:rPr>
          <w:color w:val="1481AB" w:themeColor="accent1" w:themeShade="BF"/>
          <w:sz w:val="24"/>
          <w:szCs w:val="22"/>
        </w:rPr>
        <w:t xml:space="preserve"> is the seed used by the random number generator</w:t>
      </w:r>
    </w:p>
    <w:p w14:paraId="7684F2EC" w14:textId="4148AE47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1C52BB47" wp14:editId="049E4778">
            <wp:extent cx="5038927" cy="66307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4707" cy="6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DE9F" w14:textId="472870B4" w:rsidR="00695F95" w:rsidRDefault="00875BC2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75788660" w14:textId="446F3333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drawing>
          <wp:inline distT="0" distB="0" distL="0" distR="0" wp14:anchorId="72464F7E" wp14:editId="77B70CB3">
            <wp:extent cx="4426085" cy="166002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153" cy="1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153F" w14:textId="33BBE3A0" w:rsidR="00875BC2" w:rsidRP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Implement the classifiers based on Logistic Regression, Decision Tree, Support Vector Machine and Random Forest</w:t>
      </w:r>
    </w:p>
    <w:bookmarkEnd w:id="1"/>
    <w:bookmarkEnd w:id="2"/>
    <w:p w14:paraId="52FA6BD7" w14:textId="30B85084" w:rsidR="00695F95" w:rsidRPr="000372AE" w:rsidRDefault="00695F95" w:rsidP="00695F95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3</w:t>
      </w:r>
    </w:p>
    <w:p w14:paraId="6C07FFA1" w14:textId="12FF112A" w:rsidR="00695F95" w:rsidRDefault="00695F95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Use the same data you use in the exercise 1</w:t>
      </w:r>
      <w:r w:rsidR="00875BC2">
        <w:rPr>
          <w:sz w:val="24"/>
          <w:szCs w:val="24"/>
        </w:rPr>
        <w:t xml:space="preserve"> and 2</w:t>
      </w:r>
      <w:r>
        <w:rPr>
          <w:sz w:val="24"/>
          <w:szCs w:val="24"/>
        </w:rPr>
        <w:t>.</w:t>
      </w:r>
    </w:p>
    <w:p w14:paraId="5E424548" w14:textId="636E671C" w:rsidR="00875BC2" w:rsidRDefault="00875BC2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proofErr w:type="spellEnd"/>
    </w:p>
    <w:p w14:paraId="1D7680E7" w14:textId="1A544C0D" w:rsidR="00875BC2" w:rsidRDefault="00875BC2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2EF65C6D" w14:textId="1D6E2B7A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2686A54A" wp14:editId="167FC3AE">
            <wp:extent cx="4575323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4555" cy="13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F02A" w14:textId="366A30C7" w:rsidR="001B353E" w:rsidRDefault="00875BC2" w:rsidP="001B353E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43398858" w14:textId="437713CB" w:rsidR="001B353E" w:rsidRPr="001B353E" w:rsidRDefault="001B353E" w:rsidP="001B353E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 and number of epochs for artificial neural network</w:t>
      </w:r>
    </w:p>
    <w:p w14:paraId="22DE12C5" w14:textId="64E513E8" w:rsidR="001B353E" w:rsidRPr="001B353E" w:rsidRDefault="001B353E" w:rsidP="001B353E">
      <w:pPr>
        <w:pStyle w:val="ListParagraph"/>
        <w:ind w:left="360"/>
        <w:rPr>
          <w:sz w:val="24"/>
          <w:szCs w:val="24"/>
          <w:lang w:eastAsia="zh-CN"/>
        </w:rPr>
      </w:pPr>
      <w:r w:rsidRPr="001B353E">
        <w:rPr>
          <w:noProof/>
          <w:sz w:val="24"/>
          <w:szCs w:val="24"/>
          <w:lang w:eastAsia="zh-CN"/>
        </w:rPr>
        <w:drawing>
          <wp:inline distT="0" distB="0" distL="0" distR="0" wp14:anchorId="271A9C3B" wp14:editId="42E84D2A">
            <wp:extent cx="5054600" cy="533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0792" w14:textId="2D084A6E" w:rsidR="00875BC2" w:rsidRDefault="00875BC2" w:rsidP="00695F95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321C1A0E" w14:textId="49D41EDB" w:rsidR="00875BC2" w:rsidRDefault="00875BC2" w:rsidP="00875BC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2FBD12FC" wp14:editId="33727758">
            <wp:extent cx="4538663" cy="14273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5446" cy="14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D1A3" w14:textId="375BE3EB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Split the dataset after preprocessing and define the parameters to store the shape of placeholder.</w:t>
      </w:r>
    </w:p>
    <w:p w14:paraId="2B8AC8E2" w14:textId="33672CA2" w:rsidR="00875BC2" w:rsidRDefault="00875BC2" w:rsidP="00875BC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drawing>
          <wp:inline distT="0" distB="0" distL="0" distR="0" wp14:anchorId="10AC6CD2" wp14:editId="5F14FEC2">
            <wp:extent cx="5829300" cy="3594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0EE8" w14:textId="1C8ABBF3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11592329" w14:textId="7F52FBC5" w:rsidR="00875BC2" w:rsidRDefault="00875BC2" w:rsidP="00875BC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drawing>
          <wp:inline distT="0" distB="0" distL="0" distR="0" wp14:anchorId="013B4945" wp14:editId="0AB29035">
            <wp:extent cx="4575175" cy="20234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8192" cy="2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AF73" w14:textId="2A7402D3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your own architecture of neural network</w:t>
      </w:r>
    </w:p>
    <w:p w14:paraId="3F9D2FCB" w14:textId="788BD538" w:rsidR="00875BC2" w:rsidRPr="00875BC2" w:rsidRDefault="00875BC2" w:rsidP="00875BC2">
      <w:pPr>
        <w:pStyle w:val="ListParagraph"/>
        <w:ind w:left="360"/>
        <w:rPr>
          <w:sz w:val="24"/>
          <w:szCs w:val="24"/>
          <w:lang w:eastAsia="zh-CN"/>
        </w:rPr>
      </w:pPr>
      <w:r w:rsidRPr="00875BC2">
        <w:rPr>
          <w:noProof/>
          <w:sz w:val="24"/>
          <w:szCs w:val="24"/>
          <w:lang w:eastAsia="zh-CN"/>
        </w:rPr>
        <w:drawing>
          <wp:inline distT="0" distB="0" distL="0" distR="0" wp14:anchorId="277FC253" wp14:editId="296A8918">
            <wp:extent cx="3501483" cy="3449228"/>
            <wp:effectExtent l="0" t="0" r="381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325" cy="34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C6B8" w14:textId="4AC469B1" w:rsidR="00695F95" w:rsidRDefault="00695F95" w:rsidP="00695F95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Please print the statistics metrics such as accuracy, recall, precision and f1 score.</w:t>
      </w:r>
    </w:p>
    <w:p w14:paraId="6C179120" w14:textId="6C690852" w:rsidR="00875BC2" w:rsidRDefault="00875BC2" w:rsidP="00875BC2">
      <w:pPr>
        <w:pStyle w:val="ListParagraph"/>
        <w:ind w:left="360"/>
        <w:rPr>
          <w:sz w:val="24"/>
          <w:szCs w:val="24"/>
        </w:rPr>
      </w:pPr>
      <w:r w:rsidRPr="004909A1">
        <w:rPr>
          <w:noProof/>
          <w:color w:val="1481AB" w:themeColor="accent1" w:themeShade="BF"/>
          <w:sz w:val="24"/>
          <w:szCs w:val="24"/>
        </w:rPr>
        <w:drawing>
          <wp:inline distT="0" distB="0" distL="0" distR="0" wp14:anchorId="2C3A1037" wp14:editId="4A8CCEDE">
            <wp:extent cx="4426085" cy="1660023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1153" cy="1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3597" w14:textId="61B9A4F2" w:rsidR="00875BC2" w:rsidRDefault="00875BC2" w:rsidP="00875BC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Initialize the variables and placeholders. Then perform the training and testing on iris dataset.</w:t>
      </w:r>
    </w:p>
    <w:p w14:paraId="29F9B820" w14:textId="39C41CA2" w:rsidR="00875BC2" w:rsidRPr="00695F95" w:rsidRDefault="00875BC2" w:rsidP="00875BC2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338B4D5E" wp14:editId="004CCFAC">
            <wp:extent cx="3735421" cy="18677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0551" cy="18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8FC4" w14:textId="77777777" w:rsidR="00E96A80" w:rsidRPr="00E96A80" w:rsidRDefault="00E96A80" w:rsidP="00E96A80"/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5FE07C46" w14:textId="2A08EFBB" w:rsidR="00875BC2" w:rsidRDefault="00875BC2" w:rsidP="00875BC2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includes:</w:t>
      </w:r>
    </w:p>
    <w:p w14:paraId="33E1A97C" w14:textId="503E9022" w:rsidR="00875BC2" w:rsidRDefault="00875BC2" w:rsidP="00875BC2">
      <w:pPr>
        <w:pStyle w:val="BodyText"/>
        <w:numPr>
          <w:ilvl w:val="1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</w:t>
      </w:r>
      <w:r>
        <w:rPr>
          <w:rFonts w:ascii="Verdana" w:hAnsi="Verdana" w:hint="eastAsia"/>
          <w:spacing w:val="-1"/>
          <w:lang w:eastAsia="zh-CN"/>
        </w:rPr>
        <w:t>he</w:t>
      </w:r>
      <w:r>
        <w:rPr>
          <w:rFonts w:ascii="Verdana" w:hAnsi="Verdana"/>
          <w:spacing w:val="-1"/>
          <w:lang w:eastAsia="zh-CN"/>
        </w:rPr>
        <w:t xml:space="preserve"> steps you preprocessed data</w:t>
      </w:r>
    </w:p>
    <w:p w14:paraId="7B17E48E" w14:textId="3E6115ED" w:rsidR="00875BC2" w:rsidRDefault="00875BC2" w:rsidP="00875BC2">
      <w:pPr>
        <w:pStyle w:val="BodyText"/>
        <w:numPr>
          <w:ilvl w:val="1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The necessary code snippet of your classifier and architecture.</w:t>
      </w:r>
    </w:p>
    <w:p w14:paraId="30C58432" w14:textId="4B7E2D73" w:rsidR="00875BC2" w:rsidRDefault="00875BC2" w:rsidP="00875BC2">
      <w:pPr>
        <w:pStyle w:val="BodyText"/>
        <w:numPr>
          <w:ilvl w:val="1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 xml:space="preserve">The screenshot </w:t>
      </w:r>
      <w:r>
        <w:rPr>
          <w:rFonts w:ascii="Verdana" w:hAnsi="Verdana" w:hint="eastAsia"/>
          <w:spacing w:val="-1"/>
          <w:lang w:eastAsia="zh-CN"/>
        </w:rPr>
        <w:t>of</w:t>
      </w:r>
      <w:r>
        <w:rPr>
          <w:rFonts w:ascii="Verdana" w:hAnsi="Verdana"/>
          <w:spacing w:val="-1"/>
          <w:lang w:eastAsia="zh-CN"/>
        </w:rPr>
        <w:t xml:space="preserve"> the results</w:t>
      </w:r>
    </w:p>
    <w:p w14:paraId="39138A79" w14:textId="4D13148D" w:rsidR="00EE1317" w:rsidRPr="00875BC2" w:rsidRDefault="00875BC2" w:rsidP="00875BC2">
      <w:pPr>
        <w:pStyle w:val="BodyText"/>
        <w:numPr>
          <w:ilvl w:val="1"/>
          <w:numId w:val="17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name your report "Lab3_iris_yourname.doc".</w:t>
      </w:r>
    </w:p>
    <w:sectPr w:rsidR="00EE1317" w:rsidRPr="00875BC2" w:rsidSect="0020324C">
      <w:footerReference w:type="default" r:id="rId24"/>
      <w:headerReference w:type="first" r:id="rId25"/>
      <w:footerReference w:type="first" r:id="rId26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F44EC" w14:textId="77777777" w:rsidR="00C51CFF" w:rsidRDefault="00C51CFF">
      <w:r>
        <w:separator/>
      </w:r>
    </w:p>
  </w:endnote>
  <w:endnote w:type="continuationSeparator" w:id="0">
    <w:p w14:paraId="7185FF0E" w14:textId="77777777" w:rsidR="00C51CFF" w:rsidRDefault="00C51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C51CFF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C51CFF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47F28" w14:textId="77777777" w:rsidR="00C51CFF" w:rsidRDefault="00C51CFF">
      <w:r>
        <w:separator/>
      </w:r>
    </w:p>
  </w:footnote>
  <w:footnote w:type="continuationSeparator" w:id="0">
    <w:p w14:paraId="530ADD51" w14:textId="77777777" w:rsidR="00C51CFF" w:rsidRDefault="00C51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79C7"/>
    <w:multiLevelType w:val="hybridMultilevel"/>
    <w:tmpl w:val="09C6571C"/>
    <w:lvl w:ilvl="0" w:tplc="482C571C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963453"/>
    <w:multiLevelType w:val="hybridMultilevel"/>
    <w:tmpl w:val="2D6C14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D01660"/>
    <w:multiLevelType w:val="hybridMultilevel"/>
    <w:tmpl w:val="6AF6C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01A1B"/>
    <w:multiLevelType w:val="hybridMultilevel"/>
    <w:tmpl w:val="59AEC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D65A5"/>
    <w:multiLevelType w:val="hybridMultilevel"/>
    <w:tmpl w:val="B0006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9417D"/>
    <w:multiLevelType w:val="hybridMultilevel"/>
    <w:tmpl w:val="17A6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0FC9"/>
    <w:multiLevelType w:val="hybridMultilevel"/>
    <w:tmpl w:val="8D0ED9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93236E"/>
    <w:multiLevelType w:val="hybridMultilevel"/>
    <w:tmpl w:val="C5FC0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438E8"/>
    <w:multiLevelType w:val="hybridMultilevel"/>
    <w:tmpl w:val="DC121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A0009"/>
    <w:multiLevelType w:val="hybridMultilevel"/>
    <w:tmpl w:val="2EA4C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75377"/>
    <w:multiLevelType w:val="hybridMultilevel"/>
    <w:tmpl w:val="7374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1"/>
  </w:num>
  <w:num w:numId="4">
    <w:abstractNumId w:val="26"/>
  </w:num>
  <w:num w:numId="5">
    <w:abstractNumId w:val="22"/>
  </w:num>
  <w:num w:numId="6">
    <w:abstractNumId w:val="7"/>
  </w:num>
  <w:num w:numId="7">
    <w:abstractNumId w:val="4"/>
  </w:num>
  <w:num w:numId="8">
    <w:abstractNumId w:val="19"/>
  </w:num>
  <w:num w:numId="9">
    <w:abstractNumId w:val="11"/>
  </w:num>
  <w:num w:numId="10">
    <w:abstractNumId w:val="9"/>
  </w:num>
  <w:num w:numId="11">
    <w:abstractNumId w:val="20"/>
  </w:num>
  <w:num w:numId="12">
    <w:abstractNumId w:val="10"/>
  </w:num>
  <w:num w:numId="13">
    <w:abstractNumId w:val="17"/>
  </w:num>
  <w:num w:numId="14">
    <w:abstractNumId w:val="8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"/>
  </w:num>
  <w:num w:numId="18">
    <w:abstractNumId w:val="12"/>
  </w:num>
  <w:num w:numId="19">
    <w:abstractNumId w:val="25"/>
  </w:num>
  <w:num w:numId="20">
    <w:abstractNumId w:val="18"/>
  </w:num>
  <w:num w:numId="21">
    <w:abstractNumId w:val="6"/>
  </w:num>
  <w:num w:numId="22">
    <w:abstractNumId w:val="23"/>
  </w:num>
  <w:num w:numId="23">
    <w:abstractNumId w:val="27"/>
  </w:num>
  <w:num w:numId="24">
    <w:abstractNumId w:val="5"/>
  </w:num>
  <w:num w:numId="25">
    <w:abstractNumId w:val="13"/>
  </w:num>
  <w:num w:numId="26">
    <w:abstractNumId w:val="1"/>
  </w:num>
  <w:num w:numId="27">
    <w:abstractNumId w:val="15"/>
  </w:num>
  <w:num w:numId="28">
    <w:abstractNumId w:val="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372AE"/>
    <w:rsid w:val="00046ED5"/>
    <w:rsid w:val="000A4BDE"/>
    <w:rsid w:val="000D082B"/>
    <w:rsid w:val="001A011F"/>
    <w:rsid w:val="001B353E"/>
    <w:rsid w:val="001E68C2"/>
    <w:rsid w:val="0020324C"/>
    <w:rsid w:val="00232AE9"/>
    <w:rsid w:val="002838AC"/>
    <w:rsid w:val="002C4B43"/>
    <w:rsid w:val="002E7E76"/>
    <w:rsid w:val="002F2CEF"/>
    <w:rsid w:val="00302CCB"/>
    <w:rsid w:val="00313533"/>
    <w:rsid w:val="003138E3"/>
    <w:rsid w:val="00323829"/>
    <w:rsid w:val="0032640A"/>
    <w:rsid w:val="00326F53"/>
    <w:rsid w:val="00333FF8"/>
    <w:rsid w:val="00347B71"/>
    <w:rsid w:val="00355538"/>
    <w:rsid w:val="00380CA0"/>
    <w:rsid w:val="003C4E7E"/>
    <w:rsid w:val="003C54FE"/>
    <w:rsid w:val="003C57A9"/>
    <w:rsid w:val="004740F3"/>
    <w:rsid w:val="004E4302"/>
    <w:rsid w:val="0051152D"/>
    <w:rsid w:val="00540751"/>
    <w:rsid w:val="00581342"/>
    <w:rsid w:val="00582E98"/>
    <w:rsid w:val="005940A9"/>
    <w:rsid w:val="00676BCF"/>
    <w:rsid w:val="00695F95"/>
    <w:rsid w:val="006C41EB"/>
    <w:rsid w:val="006E2EBB"/>
    <w:rsid w:val="00714366"/>
    <w:rsid w:val="00751B0B"/>
    <w:rsid w:val="007A44E7"/>
    <w:rsid w:val="007B5098"/>
    <w:rsid w:val="007E1C7C"/>
    <w:rsid w:val="00820B67"/>
    <w:rsid w:val="008308D9"/>
    <w:rsid w:val="00852468"/>
    <w:rsid w:val="00875BC2"/>
    <w:rsid w:val="008C72D2"/>
    <w:rsid w:val="008C7E92"/>
    <w:rsid w:val="008D5430"/>
    <w:rsid w:val="00923BCE"/>
    <w:rsid w:val="0092482E"/>
    <w:rsid w:val="0095227A"/>
    <w:rsid w:val="009A3068"/>
    <w:rsid w:val="009B1EEA"/>
    <w:rsid w:val="009C404D"/>
    <w:rsid w:val="00A517CC"/>
    <w:rsid w:val="00A565F1"/>
    <w:rsid w:val="00A76C1E"/>
    <w:rsid w:val="00A7799E"/>
    <w:rsid w:val="00A92268"/>
    <w:rsid w:val="00B10FD5"/>
    <w:rsid w:val="00B11EB6"/>
    <w:rsid w:val="00B33E40"/>
    <w:rsid w:val="00B71E53"/>
    <w:rsid w:val="00B94837"/>
    <w:rsid w:val="00BA6B8E"/>
    <w:rsid w:val="00BC3835"/>
    <w:rsid w:val="00BF6A23"/>
    <w:rsid w:val="00C27DAD"/>
    <w:rsid w:val="00C51CFF"/>
    <w:rsid w:val="00CD551A"/>
    <w:rsid w:val="00D07D29"/>
    <w:rsid w:val="00D40DB9"/>
    <w:rsid w:val="00DC0C38"/>
    <w:rsid w:val="00DF2652"/>
    <w:rsid w:val="00DF7302"/>
    <w:rsid w:val="00E26BD9"/>
    <w:rsid w:val="00E314A3"/>
    <w:rsid w:val="00E36297"/>
    <w:rsid w:val="00E463E8"/>
    <w:rsid w:val="00E96A80"/>
    <w:rsid w:val="00EA3583"/>
    <w:rsid w:val="00EB4C8E"/>
    <w:rsid w:val="00EB5F36"/>
    <w:rsid w:val="00EC118F"/>
    <w:rsid w:val="00ED65F5"/>
    <w:rsid w:val="00EE1317"/>
    <w:rsid w:val="00EF1DB1"/>
    <w:rsid w:val="00EF68AE"/>
    <w:rsid w:val="00F074EA"/>
    <w:rsid w:val="00F34983"/>
    <w:rsid w:val="00F652FA"/>
    <w:rsid w:val="00FB65C2"/>
    <w:rsid w:val="00FF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D3E4-ABF4-A246-BDCC-8DD4D09D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76</TotalTime>
  <Pages>6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7</cp:revision>
  <dcterms:created xsi:type="dcterms:W3CDTF">2019-04-22T20:43:00Z</dcterms:created>
  <dcterms:modified xsi:type="dcterms:W3CDTF">2019-06-06T16:31:00Z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